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3B1947" w14:textId="373B13F9" w:rsidR="00F12CDB" w:rsidRDefault="00F12C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DOWENHAM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14:paraId="7079FB44" w14:textId="7BB7594B" w:rsidR="00F12CDB" w:rsidRDefault="00F12C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Skinner.</w:t>
      </w:r>
    </w:p>
    <w:p w14:paraId="43E98B7B" w14:textId="7198C3A0" w:rsidR="00F12CDB" w:rsidRDefault="00F12C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95B814" w14:textId="66C3A0EB" w:rsidR="00F12CDB" w:rsidRDefault="00F12C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014669" w14:textId="750C9188" w:rsidR="00F12CDB" w:rsidRDefault="00F12C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Jun.</w:t>
      </w:r>
      <w:r>
        <w:rPr>
          <w:rFonts w:ascii="Times New Roman" w:hAnsi="Times New Roman" w:cs="Times New Roman"/>
          <w:sz w:val="24"/>
          <w:szCs w:val="24"/>
        </w:rPr>
        <w:tab/>
        <w:t>1423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skinner(q.v.), was pardoned outlawry for not </w:t>
      </w:r>
      <w:proofErr w:type="gramStart"/>
      <w:r>
        <w:rPr>
          <w:rFonts w:ascii="Times New Roman" w:hAnsi="Times New Roman" w:cs="Times New Roman"/>
          <w:sz w:val="24"/>
          <w:szCs w:val="24"/>
        </w:rPr>
        <w:t>appearing</w:t>
      </w:r>
      <w:proofErr w:type="gramEnd"/>
    </w:p>
    <w:p w14:paraId="2EADBC31" w14:textId="77777777" w:rsidR="00F12CDB" w:rsidRDefault="00F12CDB" w:rsidP="00F12C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answer him and the King for withdrawing </w:t>
      </w:r>
      <w:r>
        <w:rPr>
          <w:rFonts w:ascii="Times New Roman" w:hAnsi="Times New Roman" w:cs="Times New Roman"/>
          <w:sz w:val="24"/>
          <w:szCs w:val="24"/>
        </w:rPr>
        <w:t>from William’s service before</w:t>
      </w:r>
    </w:p>
    <w:p w14:paraId="5A1969DC" w14:textId="77777777" w:rsidR="00F12CDB" w:rsidRDefault="00F12CDB" w:rsidP="00F12C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before the end of the period of service agreed between them.</w:t>
      </w:r>
    </w:p>
    <w:p w14:paraId="1BFEFBE5" w14:textId="77777777" w:rsidR="00F12CDB" w:rsidRDefault="00F12CDB" w:rsidP="00F12C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1422-29 p.31).</w:t>
      </w:r>
    </w:p>
    <w:p w14:paraId="20124F9E" w14:textId="77777777" w:rsidR="00F12CDB" w:rsidRDefault="00F12CDB" w:rsidP="00F12C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85288D" w14:textId="77777777" w:rsidR="00F12CDB" w:rsidRDefault="00F12CDB" w:rsidP="00F12C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71A65B" w14:textId="77777777" w:rsidR="00F12CDB" w:rsidRDefault="00F12CDB" w:rsidP="00F12C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2021</w:t>
      </w:r>
    </w:p>
    <w:p w14:paraId="7E38125A" w14:textId="1707B1B9" w:rsidR="00F12CDB" w:rsidRPr="00F12CDB" w:rsidRDefault="00F12C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12CDB" w:rsidRPr="00F12C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BC0DFF" w14:textId="77777777" w:rsidR="004816F4" w:rsidRDefault="004816F4" w:rsidP="009139A6">
      <w:r>
        <w:separator/>
      </w:r>
    </w:p>
  </w:endnote>
  <w:endnote w:type="continuationSeparator" w:id="0">
    <w:p w14:paraId="43CCA4AF" w14:textId="77777777" w:rsidR="004816F4" w:rsidRDefault="004816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070B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5D7B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2B49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A982A0" w14:textId="77777777" w:rsidR="004816F4" w:rsidRDefault="004816F4" w:rsidP="009139A6">
      <w:r>
        <w:separator/>
      </w:r>
    </w:p>
  </w:footnote>
  <w:footnote w:type="continuationSeparator" w:id="0">
    <w:p w14:paraId="31FDD6FF" w14:textId="77777777" w:rsidR="004816F4" w:rsidRDefault="004816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3DB2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193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D26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6F4"/>
    <w:rsid w:val="000666E0"/>
    <w:rsid w:val="002510B7"/>
    <w:rsid w:val="004816F4"/>
    <w:rsid w:val="005C130B"/>
    <w:rsid w:val="00826F5C"/>
    <w:rsid w:val="009139A6"/>
    <w:rsid w:val="009448BB"/>
    <w:rsid w:val="00A3176C"/>
    <w:rsid w:val="00BA00AB"/>
    <w:rsid w:val="00CA3CAD"/>
    <w:rsid w:val="00EB3209"/>
    <w:rsid w:val="00F12CDB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76551"/>
  <w15:chartTrackingRefBased/>
  <w15:docId w15:val="{1C85005E-A898-47D8-910B-FA5586618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25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2021-03-02T19:40:00Z</dcterms:created>
  <dcterms:modified xsi:type="dcterms:W3CDTF">2021-03-02T20:05:00Z</dcterms:modified>
</cp:coreProperties>
</file>