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C7EA8" w14:textId="77777777" w:rsidR="00AE150E" w:rsidRDefault="00AE150E" w:rsidP="00AE150E">
      <w:pPr>
        <w:pStyle w:val="NoSpacing"/>
      </w:pPr>
      <w:r>
        <w:rPr>
          <w:u w:val="single"/>
        </w:rPr>
        <w:t>John DOWENER</w:t>
      </w:r>
      <w:r>
        <w:t xml:space="preserve">      (fl.1483)</w:t>
      </w:r>
    </w:p>
    <w:p w14:paraId="1073F15D" w14:textId="77777777" w:rsidR="00AE150E" w:rsidRDefault="00AE150E" w:rsidP="00AE150E">
      <w:pPr>
        <w:pStyle w:val="NoSpacing"/>
      </w:pPr>
      <w:r>
        <w:t>Nail maker.</w:t>
      </w:r>
    </w:p>
    <w:p w14:paraId="4AFF39DA" w14:textId="77777777" w:rsidR="00AE150E" w:rsidRDefault="00AE150E" w:rsidP="00AE150E">
      <w:pPr>
        <w:pStyle w:val="NoSpacing"/>
      </w:pPr>
    </w:p>
    <w:p w14:paraId="3C5B3B75" w14:textId="77777777" w:rsidR="00AE150E" w:rsidRDefault="00AE150E" w:rsidP="00AE150E">
      <w:pPr>
        <w:pStyle w:val="NoSpacing"/>
      </w:pPr>
    </w:p>
    <w:p w14:paraId="1304DA7D" w14:textId="77777777" w:rsidR="00AE150E" w:rsidRDefault="00AE150E" w:rsidP="00AE150E">
      <w:pPr>
        <w:pStyle w:val="NoSpacing"/>
      </w:pPr>
      <w:r>
        <w:tab/>
        <w:t>1483</w:t>
      </w:r>
      <w:r>
        <w:tab/>
        <w:t xml:space="preserve">He made a plaint of trespass and taking against Robert </w:t>
      </w:r>
      <w:proofErr w:type="spellStart"/>
      <w:r>
        <w:t>Langle</w:t>
      </w:r>
      <w:proofErr w:type="spellEnd"/>
      <w:r>
        <w:t>(q.v.) and</w:t>
      </w:r>
    </w:p>
    <w:p w14:paraId="3C3E9EDD" w14:textId="77777777" w:rsidR="00AE150E" w:rsidRDefault="00AE150E" w:rsidP="00AE150E">
      <w:pPr>
        <w:pStyle w:val="NoSpacing"/>
      </w:pPr>
      <w:r>
        <w:tab/>
      </w:r>
      <w:r>
        <w:tab/>
        <w:t xml:space="preserve">Thomas </w:t>
      </w:r>
      <w:proofErr w:type="spellStart"/>
      <w:r>
        <w:t>Monke</w:t>
      </w:r>
      <w:proofErr w:type="spellEnd"/>
      <w:r>
        <w:t>(q.v.), both of East Peckham, Kent.</w:t>
      </w:r>
    </w:p>
    <w:p w14:paraId="496159A1" w14:textId="77777777" w:rsidR="00AE150E" w:rsidRDefault="00AE150E" w:rsidP="00AE150E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6B84B0F" w14:textId="77777777" w:rsidR="00AE150E" w:rsidRDefault="00AE150E" w:rsidP="00AE150E">
      <w:pPr>
        <w:pStyle w:val="NoSpacing"/>
      </w:pPr>
    </w:p>
    <w:p w14:paraId="5724428F" w14:textId="77777777" w:rsidR="00AE150E" w:rsidRDefault="00AE150E" w:rsidP="00AE150E">
      <w:pPr>
        <w:pStyle w:val="NoSpacing"/>
      </w:pPr>
    </w:p>
    <w:p w14:paraId="251A4610" w14:textId="77777777" w:rsidR="00AE150E" w:rsidRDefault="00AE150E" w:rsidP="00AE150E">
      <w:pPr>
        <w:pStyle w:val="NoSpacing"/>
      </w:pPr>
      <w:r>
        <w:t>18 January 2020</w:t>
      </w:r>
    </w:p>
    <w:p w14:paraId="00F2B9BD" w14:textId="77777777" w:rsidR="006B2F86" w:rsidRPr="00E71FC3" w:rsidRDefault="00AE15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9251B" w14:textId="77777777" w:rsidR="00AE150E" w:rsidRDefault="00AE150E" w:rsidP="00E71FC3">
      <w:pPr>
        <w:spacing w:after="0" w:line="240" w:lineRule="auto"/>
      </w:pPr>
      <w:r>
        <w:separator/>
      </w:r>
    </w:p>
  </w:endnote>
  <w:endnote w:type="continuationSeparator" w:id="0">
    <w:p w14:paraId="5AADBC30" w14:textId="77777777" w:rsidR="00AE150E" w:rsidRDefault="00AE15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66B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C32BE" w14:textId="77777777" w:rsidR="00AE150E" w:rsidRDefault="00AE150E" w:rsidP="00E71FC3">
      <w:pPr>
        <w:spacing w:after="0" w:line="240" w:lineRule="auto"/>
      </w:pPr>
      <w:r>
        <w:separator/>
      </w:r>
    </w:p>
  </w:footnote>
  <w:footnote w:type="continuationSeparator" w:id="0">
    <w:p w14:paraId="17268A24" w14:textId="77777777" w:rsidR="00AE150E" w:rsidRDefault="00AE15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0E"/>
    <w:rsid w:val="001A7C09"/>
    <w:rsid w:val="00577BD5"/>
    <w:rsid w:val="00656CBA"/>
    <w:rsid w:val="006A1F77"/>
    <w:rsid w:val="00733BE7"/>
    <w:rsid w:val="00AB52E8"/>
    <w:rsid w:val="00AE150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E1F2A"/>
  <w15:chartTrackingRefBased/>
  <w15:docId w15:val="{13A1FA39-B9BA-4C30-A31B-3FD435F8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E15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2020-01-30T21:08:00Z</dcterms:created>
  <dcterms:modified xsi:type="dcterms:W3CDTF">2020-01-30T21:09:00Z</dcterms:modified>
</cp:coreProperties>
</file>