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EFE26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DOWENER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E089D6B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Brenchesley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Butcher.</w:t>
      </w:r>
    </w:p>
    <w:p w14:paraId="5B8BF2C1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CAAB6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5DBE5D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Alexander </w:t>
      </w:r>
      <w:proofErr w:type="spellStart"/>
      <w:r>
        <w:rPr>
          <w:rFonts w:ascii="Times New Roman" w:hAnsi="Times New Roman" w:cs="Times New Roman"/>
          <w:sz w:val="24"/>
          <w:szCs w:val="24"/>
        </w:rPr>
        <w:t>Neweton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John</w:t>
      </w:r>
    </w:p>
    <w:p w14:paraId="635CE31B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Hewet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Cliffe(q.v.),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Haweat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Cliffe(q.v.), William </w:t>
      </w:r>
    </w:p>
    <w:p w14:paraId="7D815D3E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Kyngesdowne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Hollingbourne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Unknown </w:t>
      </w:r>
      <w:proofErr w:type="spellStart"/>
      <w:r>
        <w:rPr>
          <w:rFonts w:ascii="Times New Roman" w:hAnsi="Times New Roman" w:cs="Times New Roman"/>
          <w:sz w:val="24"/>
          <w:szCs w:val="24"/>
        </w:rPr>
        <w:t>Shene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East Farleigh(q.v.).</w:t>
      </w:r>
    </w:p>
    <w:p w14:paraId="66E31CF1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1DA287C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4FFC35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B4AF5" w14:textId="77777777" w:rsidR="00FB596B" w:rsidRDefault="00FB596B" w:rsidP="00FB5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6E5330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DEFAD" w14:textId="77777777" w:rsidR="00FB596B" w:rsidRDefault="00FB596B" w:rsidP="009139A6">
      <w:r>
        <w:separator/>
      </w:r>
    </w:p>
  </w:endnote>
  <w:endnote w:type="continuationSeparator" w:id="0">
    <w:p w14:paraId="3B36D93C" w14:textId="77777777" w:rsidR="00FB596B" w:rsidRDefault="00FB59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8D3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6DB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BE1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18F9D" w14:textId="77777777" w:rsidR="00FB596B" w:rsidRDefault="00FB596B" w:rsidP="009139A6">
      <w:r>
        <w:separator/>
      </w:r>
    </w:p>
  </w:footnote>
  <w:footnote w:type="continuationSeparator" w:id="0">
    <w:p w14:paraId="6056A80C" w14:textId="77777777" w:rsidR="00FB596B" w:rsidRDefault="00FB59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49E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1DA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5C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6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B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097F6"/>
  <w15:chartTrackingRefBased/>
  <w15:docId w15:val="{375F4448-C0C2-45F0-B67C-F4F7CAB0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B59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2022-07-09T20:27:00Z</dcterms:created>
  <dcterms:modified xsi:type="dcterms:W3CDTF">2022-07-09T20:28:00Z</dcterms:modified>
</cp:coreProperties>
</file>