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82A946" w14:textId="77777777" w:rsidR="00087AEB" w:rsidRDefault="00087AEB" w:rsidP="00087AEB">
      <w:pPr>
        <w:pStyle w:val="NoSpacing"/>
      </w:pPr>
      <w:r>
        <w:rPr>
          <w:u w:val="single"/>
        </w:rPr>
        <w:t>William DOWENE</w:t>
      </w:r>
      <w:r>
        <w:t xml:space="preserve">       (fl.1483)</w:t>
      </w:r>
    </w:p>
    <w:p w14:paraId="63A4AA22" w14:textId="77777777" w:rsidR="00087AEB" w:rsidRDefault="00087AEB" w:rsidP="00087AEB">
      <w:pPr>
        <w:pStyle w:val="NoSpacing"/>
      </w:pPr>
    </w:p>
    <w:p w14:paraId="3F1FD409" w14:textId="77777777" w:rsidR="00087AEB" w:rsidRDefault="00087AEB" w:rsidP="00087AEB">
      <w:pPr>
        <w:pStyle w:val="NoSpacing"/>
      </w:pPr>
    </w:p>
    <w:p w14:paraId="43163682" w14:textId="77777777" w:rsidR="00087AEB" w:rsidRDefault="00087AEB" w:rsidP="00087AEB">
      <w:pPr>
        <w:pStyle w:val="NoSpacing"/>
      </w:pPr>
      <w:r>
        <w:tab/>
        <w:t>1483</w:t>
      </w:r>
      <w:r>
        <w:tab/>
        <w:t>He made a plaint of debt against Ralph Broke of East Peckham, Kent(q.v.).</w:t>
      </w:r>
    </w:p>
    <w:p w14:paraId="4635FFE1" w14:textId="77777777" w:rsidR="00087AEB" w:rsidRDefault="00087AEB" w:rsidP="00087AEB">
      <w:pPr>
        <w:pStyle w:val="NoSpacing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20A62EBC" w14:textId="77777777" w:rsidR="00087AEB" w:rsidRDefault="00087AEB" w:rsidP="00087AEB">
      <w:pPr>
        <w:pStyle w:val="NoSpacing"/>
      </w:pPr>
    </w:p>
    <w:p w14:paraId="225BAD87" w14:textId="77777777" w:rsidR="00087AEB" w:rsidRDefault="00087AEB" w:rsidP="00087AEB">
      <w:pPr>
        <w:pStyle w:val="NoSpacing"/>
      </w:pPr>
    </w:p>
    <w:p w14:paraId="321CD59B" w14:textId="77777777" w:rsidR="00087AEB" w:rsidRDefault="00087AEB" w:rsidP="00087AEB">
      <w:pPr>
        <w:pStyle w:val="NoSpacing"/>
      </w:pPr>
      <w:r>
        <w:t>18 January 2020</w:t>
      </w:r>
    </w:p>
    <w:p w14:paraId="51D3EB6A" w14:textId="77777777" w:rsidR="006B2F86" w:rsidRPr="00E71FC3" w:rsidRDefault="00087AE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0724D3" w14:textId="77777777" w:rsidR="00087AEB" w:rsidRDefault="00087AEB" w:rsidP="00E71FC3">
      <w:pPr>
        <w:spacing w:after="0" w:line="240" w:lineRule="auto"/>
      </w:pPr>
      <w:r>
        <w:separator/>
      </w:r>
    </w:p>
  </w:endnote>
  <w:endnote w:type="continuationSeparator" w:id="0">
    <w:p w14:paraId="3EBF1EA7" w14:textId="77777777" w:rsidR="00087AEB" w:rsidRDefault="00087AE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F2486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FB283C" w14:textId="77777777" w:rsidR="00087AEB" w:rsidRDefault="00087AEB" w:rsidP="00E71FC3">
      <w:pPr>
        <w:spacing w:after="0" w:line="240" w:lineRule="auto"/>
      </w:pPr>
      <w:r>
        <w:separator/>
      </w:r>
    </w:p>
  </w:footnote>
  <w:footnote w:type="continuationSeparator" w:id="0">
    <w:p w14:paraId="0AE3DFF3" w14:textId="77777777" w:rsidR="00087AEB" w:rsidRDefault="00087AE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AEB"/>
    <w:rsid w:val="00087AE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192FA"/>
  <w15:chartTrackingRefBased/>
  <w15:docId w15:val="{691ECE25-5A24-415F-AECE-C6E22509E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87A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2020-01-30T21:03:00Z</dcterms:created>
  <dcterms:modified xsi:type="dcterms:W3CDTF">2020-01-30T21:06:00Z</dcterms:modified>
</cp:coreProperties>
</file>