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3A66A4" w14:textId="77777777" w:rsidR="00E472B1" w:rsidRDefault="00E472B1" w:rsidP="00E472B1">
      <w:pPr>
        <w:pStyle w:val="NoSpacing"/>
      </w:pPr>
      <w:r>
        <w:rPr>
          <w:u w:val="single"/>
        </w:rPr>
        <w:t>Thomas DOWEN</w:t>
      </w:r>
      <w:r>
        <w:t xml:space="preserve">      (fl.1483)</w:t>
      </w:r>
    </w:p>
    <w:p w14:paraId="04808576" w14:textId="77777777" w:rsidR="00E472B1" w:rsidRDefault="00E472B1" w:rsidP="00E472B1">
      <w:pPr>
        <w:pStyle w:val="NoSpacing"/>
      </w:pPr>
      <w:r>
        <w:t>Parson of Brampton, Huntingdonshire.</w:t>
      </w:r>
    </w:p>
    <w:p w14:paraId="518CB836" w14:textId="77777777" w:rsidR="00E472B1" w:rsidRDefault="00E472B1" w:rsidP="00E472B1">
      <w:pPr>
        <w:pStyle w:val="NoSpacing"/>
      </w:pPr>
    </w:p>
    <w:p w14:paraId="1E83E03D" w14:textId="77777777" w:rsidR="00E472B1" w:rsidRDefault="00E472B1" w:rsidP="00E472B1">
      <w:pPr>
        <w:pStyle w:val="NoSpacing"/>
      </w:pPr>
    </w:p>
    <w:p w14:paraId="443E37DC" w14:textId="77777777" w:rsidR="00E472B1" w:rsidRDefault="00E472B1" w:rsidP="00E472B1">
      <w:pPr>
        <w:pStyle w:val="NoSpacing"/>
      </w:pPr>
      <w:r>
        <w:tab/>
        <w:t>1483</w:t>
      </w:r>
      <w:r>
        <w:tab/>
        <w:t>He made a plaint of debt against Edmund Gent of Hitchin, Hertfordshire(q.v.),</w:t>
      </w:r>
    </w:p>
    <w:p w14:paraId="21F1D980" w14:textId="77777777" w:rsidR="00E472B1" w:rsidRDefault="00E472B1" w:rsidP="00E472B1">
      <w:pPr>
        <w:pStyle w:val="NoSpacing"/>
      </w:pPr>
      <w:r>
        <w:tab/>
      </w:r>
      <w:r>
        <w:tab/>
        <w:t xml:space="preserve">John </w:t>
      </w:r>
      <w:proofErr w:type="spellStart"/>
      <w:r>
        <w:t>Akeyne</w:t>
      </w:r>
      <w:proofErr w:type="spellEnd"/>
      <w:r>
        <w:t xml:space="preserve"> of </w:t>
      </w:r>
      <w:proofErr w:type="spellStart"/>
      <w:r>
        <w:t>St.Neots</w:t>
      </w:r>
      <w:proofErr w:type="spellEnd"/>
      <w:r>
        <w:t xml:space="preserve">, Huntingdonshire(q.v.), and Thomas </w:t>
      </w:r>
      <w:proofErr w:type="spellStart"/>
      <w:r>
        <w:t>Festome</w:t>
      </w:r>
      <w:proofErr w:type="spellEnd"/>
    </w:p>
    <w:p w14:paraId="5631D086" w14:textId="77777777" w:rsidR="00E472B1" w:rsidRDefault="00E472B1" w:rsidP="00E472B1">
      <w:pPr>
        <w:pStyle w:val="NoSpacing"/>
      </w:pPr>
      <w:r>
        <w:tab/>
      </w:r>
      <w:r>
        <w:tab/>
        <w:t>of Kimbolton(q.v.).</w:t>
      </w:r>
    </w:p>
    <w:p w14:paraId="50199A64" w14:textId="77777777" w:rsidR="00E472B1" w:rsidRDefault="00E472B1" w:rsidP="00E472B1">
      <w:pPr>
        <w:pStyle w:val="NoSpacing"/>
      </w:pPr>
      <w:r>
        <w:tab/>
      </w:r>
      <w:r>
        <w:tab/>
      </w:r>
      <w:r w:rsidRPr="00F103F1">
        <w:t>(</w:t>
      </w:r>
      <w:hyperlink r:id="rId6" w:history="1">
        <w:r w:rsidRPr="001078EE">
          <w:rPr>
            <w:rStyle w:val="Hyperlink"/>
          </w:rPr>
          <w:t>http://aalt.law.uh.edu/Indices/CP40Indices/CP40no883Pl.htm</w:t>
        </w:r>
      </w:hyperlink>
      <w:r>
        <w:t>)</w:t>
      </w:r>
    </w:p>
    <w:p w14:paraId="0144D5E2" w14:textId="77777777" w:rsidR="00E472B1" w:rsidRDefault="00E472B1" w:rsidP="00E472B1">
      <w:pPr>
        <w:pStyle w:val="NoSpacing"/>
      </w:pPr>
    </w:p>
    <w:p w14:paraId="48CDF3A0" w14:textId="77777777" w:rsidR="00E472B1" w:rsidRDefault="00E472B1" w:rsidP="00E472B1">
      <w:pPr>
        <w:pStyle w:val="NoSpacing"/>
      </w:pPr>
    </w:p>
    <w:p w14:paraId="200827A1" w14:textId="77777777" w:rsidR="00E472B1" w:rsidRDefault="00E472B1" w:rsidP="00E472B1">
      <w:pPr>
        <w:pStyle w:val="NoSpacing"/>
      </w:pPr>
      <w:r>
        <w:t>18 January 2020</w:t>
      </w:r>
    </w:p>
    <w:p w14:paraId="415A6FAF" w14:textId="77777777" w:rsidR="006B2F86" w:rsidRPr="00E71FC3" w:rsidRDefault="00E472B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33903F" w14:textId="77777777" w:rsidR="00E472B1" w:rsidRDefault="00E472B1" w:rsidP="00E71FC3">
      <w:pPr>
        <w:spacing w:after="0" w:line="240" w:lineRule="auto"/>
      </w:pPr>
      <w:r>
        <w:separator/>
      </w:r>
    </w:p>
  </w:endnote>
  <w:endnote w:type="continuationSeparator" w:id="0">
    <w:p w14:paraId="3CBB01D3" w14:textId="77777777" w:rsidR="00E472B1" w:rsidRDefault="00E472B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043BD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7B5388" w14:textId="77777777" w:rsidR="00E472B1" w:rsidRDefault="00E472B1" w:rsidP="00E71FC3">
      <w:pPr>
        <w:spacing w:after="0" w:line="240" w:lineRule="auto"/>
      </w:pPr>
      <w:r>
        <w:separator/>
      </w:r>
    </w:p>
  </w:footnote>
  <w:footnote w:type="continuationSeparator" w:id="0">
    <w:p w14:paraId="6C19FBA7" w14:textId="77777777" w:rsidR="00E472B1" w:rsidRDefault="00E472B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2B1"/>
    <w:rsid w:val="001A7C09"/>
    <w:rsid w:val="00577BD5"/>
    <w:rsid w:val="00656CBA"/>
    <w:rsid w:val="006A1F77"/>
    <w:rsid w:val="00733BE7"/>
    <w:rsid w:val="00AB52E8"/>
    <w:rsid w:val="00B16D3F"/>
    <w:rsid w:val="00BB41AC"/>
    <w:rsid w:val="00E472B1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428D30"/>
  <w15:chartTrackingRefBased/>
  <w15:docId w15:val="{FA8DC7D2-22EF-4BB8-9501-223200F9B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E472B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59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2020-01-30T20:59:00Z</dcterms:created>
  <dcterms:modified xsi:type="dcterms:W3CDTF">2020-01-30T21:00:00Z</dcterms:modified>
</cp:coreProperties>
</file>