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FE074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DOWEMAN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fl.1461)</w:t>
      </w:r>
    </w:p>
    <w:p w14:paraId="4912AB57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Norwich. Brasier.</w:t>
      </w:r>
    </w:p>
    <w:p w14:paraId="6C440357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</w:p>
    <w:p w14:paraId="08411F8A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</w:p>
    <w:p w14:paraId="45639938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1461</w:t>
      </w:r>
      <w:r>
        <w:rPr>
          <w:rFonts w:cs="Times New Roman"/>
          <w:szCs w:val="24"/>
          <w:lang w:val="en-GB"/>
        </w:rPr>
        <w:tab/>
        <w:t xml:space="preserve">Nicholas Walpole of London, brasier(q.v.), brought a plaint of debt against </w:t>
      </w:r>
    </w:p>
    <w:p w14:paraId="18F9DA01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three others.</w:t>
      </w:r>
    </w:p>
    <w:p w14:paraId="442D17FA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032C3">
          <w:rPr>
            <w:rStyle w:val="Hyperlink"/>
            <w:rFonts w:cs="Times New Roman"/>
            <w:szCs w:val="24"/>
            <w:lang w:val="en-GB"/>
          </w:rPr>
          <w:t>https://waalt.uh.edu/index.php/IDXCP40no800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0FDB3D4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</w:p>
    <w:p w14:paraId="6FE895F8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</w:p>
    <w:p w14:paraId="48CE2FA6" w14:textId="77777777" w:rsidR="00DD5B54" w:rsidRDefault="00DD5B54" w:rsidP="00DD5B5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4 January 2024</w:t>
      </w:r>
    </w:p>
    <w:p w14:paraId="52B115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27B2A" w14:textId="77777777" w:rsidR="00DD5B54" w:rsidRDefault="00DD5B54" w:rsidP="009139A6">
      <w:r>
        <w:separator/>
      </w:r>
    </w:p>
  </w:endnote>
  <w:endnote w:type="continuationSeparator" w:id="0">
    <w:p w14:paraId="13426D54" w14:textId="77777777" w:rsidR="00DD5B54" w:rsidRDefault="00DD5B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53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20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69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BFEF1" w14:textId="77777777" w:rsidR="00DD5B54" w:rsidRDefault="00DD5B54" w:rsidP="009139A6">
      <w:r>
        <w:separator/>
      </w:r>
    </w:p>
  </w:footnote>
  <w:footnote w:type="continuationSeparator" w:id="0">
    <w:p w14:paraId="76DC036A" w14:textId="77777777" w:rsidR="00DD5B54" w:rsidRDefault="00DD5B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361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FC3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B43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5B5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7DC9"/>
  <w15:chartTrackingRefBased/>
  <w15:docId w15:val="{2517B2E0-75A6-4A70-AE5D-D73B9F49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5B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2024-01-07T15:57:00Z</dcterms:created>
  <dcterms:modified xsi:type="dcterms:W3CDTF">2024-01-07T15:58:00Z</dcterms:modified>
</cp:coreProperties>
</file>