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EAE6D8" w14:textId="77777777" w:rsidR="00742AE7" w:rsidRDefault="00742AE7" w:rsidP="00742AE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Nicholas DOWEHURST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68A6E7A6" w14:textId="77777777" w:rsidR="00742AE7" w:rsidRDefault="00742AE7" w:rsidP="00742AE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6611BCD2" w14:textId="77777777" w:rsidR="00742AE7" w:rsidRDefault="00742AE7" w:rsidP="00742AE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185A53F" w14:textId="77777777" w:rsidR="00742AE7" w:rsidRDefault="00742AE7" w:rsidP="00742AE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F213D61" w14:textId="77777777" w:rsidR="00742AE7" w:rsidRDefault="00742AE7" w:rsidP="00742AE7">
      <w:pPr>
        <w:pStyle w:val="NoSpacing"/>
        <w:ind w:left="1440" w:hanging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1417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He served in France under the command of Humphrey, Duke of Gloucester(q.v.).</w:t>
      </w:r>
    </w:p>
    <w:p w14:paraId="093C5D67" w14:textId="77777777" w:rsidR="00742AE7" w:rsidRDefault="00742AE7" w:rsidP="00742AE7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E101/51/2, m.1,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6BD7DD81" w14:textId="77777777" w:rsidR="00742AE7" w:rsidRDefault="00742AE7" w:rsidP="00742AE7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53599AB1" w14:textId="77777777" w:rsidR="00742AE7" w:rsidRDefault="00742AE7" w:rsidP="00742AE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9069D2" w14:textId="77777777" w:rsidR="00742AE7" w:rsidRDefault="00742AE7" w:rsidP="00742AE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23857E2" w14:textId="77777777" w:rsidR="00742AE7" w:rsidRDefault="00742AE7" w:rsidP="00742AE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April 2022</w:t>
      </w:r>
    </w:p>
    <w:p w14:paraId="0AE3C57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71B6DA" w14:textId="77777777" w:rsidR="00742AE7" w:rsidRDefault="00742AE7" w:rsidP="009139A6">
      <w:r>
        <w:separator/>
      </w:r>
    </w:p>
  </w:endnote>
  <w:endnote w:type="continuationSeparator" w:id="0">
    <w:p w14:paraId="14E9A031" w14:textId="77777777" w:rsidR="00742AE7" w:rsidRDefault="00742AE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AEE3F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056D1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7A49F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1BE48A" w14:textId="77777777" w:rsidR="00742AE7" w:rsidRDefault="00742AE7" w:rsidP="009139A6">
      <w:r>
        <w:separator/>
      </w:r>
    </w:p>
  </w:footnote>
  <w:footnote w:type="continuationSeparator" w:id="0">
    <w:p w14:paraId="51252F4C" w14:textId="77777777" w:rsidR="00742AE7" w:rsidRDefault="00742AE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4B179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DA071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FE72F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AE7"/>
    <w:rsid w:val="000666E0"/>
    <w:rsid w:val="002510B7"/>
    <w:rsid w:val="005C130B"/>
    <w:rsid w:val="00742AE7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8AE876"/>
  <w15:chartTrackingRefBased/>
  <w15:docId w15:val="{EC61D4BA-85CB-46E2-B497-464FD78A2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44</Words>
  <Characters>252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2022-07-05T14:33:00Z</dcterms:created>
  <dcterms:modified xsi:type="dcterms:W3CDTF">2022-07-05T14:33:00Z</dcterms:modified>
</cp:coreProperties>
</file>