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C1C13" w14:textId="77777777" w:rsidR="00A97FEF" w:rsidRDefault="00A97FEF" w:rsidP="00A97FEF">
      <w:pPr>
        <w:pStyle w:val="NoSpacing"/>
      </w:pPr>
      <w:r>
        <w:rPr>
          <w:u w:val="single"/>
        </w:rPr>
        <w:t>William DOWE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fl.1489)</w:t>
      </w:r>
    </w:p>
    <w:p w14:paraId="1E8E0901" w14:textId="4451180D" w:rsidR="00A97FEF" w:rsidRDefault="00A97FEF" w:rsidP="00A97FEF">
      <w:pPr>
        <w:pStyle w:val="NoSpacing"/>
      </w:pPr>
      <w:r>
        <w:t>of York. Ta</w:t>
      </w:r>
      <w:r>
        <w:t>ilor.</w:t>
      </w:r>
      <w:bookmarkStart w:id="0" w:name="_GoBack"/>
      <w:bookmarkEnd w:id="0"/>
    </w:p>
    <w:p w14:paraId="49FC27D5" w14:textId="77777777" w:rsidR="00A97FEF" w:rsidRDefault="00A97FEF" w:rsidP="00A97FEF">
      <w:pPr>
        <w:pStyle w:val="NoSpacing"/>
      </w:pPr>
    </w:p>
    <w:p w14:paraId="6990E042" w14:textId="77777777" w:rsidR="00A97FEF" w:rsidRDefault="00A97FEF" w:rsidP="00A97FEF">
      <w:pPr>
        <w:pStyle w:val="NoSpacing"/>
      </w:pPr>
    </w:p>
    <w:p w14:paraId="75F8218F" w14:textId="77777777" w:rsidR="00A97FEF" w:rsidRDefault="00A97FEF" w:rsidP="00A97FEF">
      <w:pPr>
        <w:pStyle w:val="NoSpacing"/>
      </w:pPr>
      <w:r>
        <w:tab/>
        <w:t>1489</w:t>
      </w:r>
      <w:r>
        <w:tab/>
        <w:t>He became a Freeman.   (R.F.Y. p.215)</w:t>
      </w:r>
    </w:p>
    <w:p w14:paraId="4B2C6622" w14:textId="77777777" w:rsidR="00A97FEF" w:rsidRDefault="00A97FEF" w:rsidP="00A97FEF">
      <w:pPr>
        <w:pStyle w:val="NoSpacing"/>
      </w:pPr>
    </w:p>
    <w:p w14:paraId="0156F182" w14:textId="77777777" w:rsidR="00A97FEF" w:rsidRDefault="00A97FEF" w:rsidP="00A97FEF">
      <w:pPr>
        <w:pStyle w:val="NoSpacing"/>
      </w:pPr>
    </w:p>
    <w:p w14:paraId="7F7BC2D1" w14:textId="77777777" w:rsidR="00A97FEF" w:rsidRPr="008A196D" w:rsidRDefault="00A97FEF" w:rsidP="00A97FEF">
      <w:pPr>
        <w:pStyle w:val="NoSpacing"/>
      </w:pPr>
      <w:r>
        <w:t>30 January 2019</w:t>
      </w:r>
    </w:p>
    <w:p w14:paraId="4C4497DB" w14:textId="73E693AC" w:rsidR="006B2F86" w:rsidRPr="00A97FEF" w:rsidRDefault="00A97FEF" w:rsidP="00E71FC3">
      <w:pPr>
        <w:pStyle w:val="NoSpacing"/>
      </w:pPr>
    </w:p>
    <w:sectPr w:rsidR="006B2F86" w:rsidRPr="00A97F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F5735" w14:textId="77777777" w:rsidR="00A97FEF" w:rsidRDefault="00A97FEF" w:rsidP="00E71FC3">
      <w:pPr>
        <w:spacing w:after="0" w:line="240" w:lineRule="auto"/>
      </w:pPr>
      <w:r>
        <w:separator/>
      </w:r>
    </w:p>
  </w:endnote>
  <w:endnote w:type="continuationSeparator" w:id="0">
    <w:p w14:paraId="34B9EB59" w14:textId="77777777" w:rsidR="00A97FEF" w:rsidRDefault="00A97F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B8A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8278E8" w14:textId="77777777" w:rsidR="00A97FEF" w:rsidRDefault="00A97FEF" w:rsidP="00E71FC3">
      <w:pPr>
        <w:spacing w:after="0" w:line="240" w:lineRule="auto"/>
      </w:pPr>
      <w:r>
        <w:separator/>
      </w:r>
    </w:p>
  </w:footnote>
  <w:footnote w:type="continuationSeparator" w:id="0">
    <w:p w14:paraId="4220ECCA" w14:textId="77777777" w:rsidR="00A97FEF" w:rsidRDefault="00A97F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FEF"/>
    <w:rsid w:val="001A7C09"/>
    <w:rsid w:val="00577BD5"/>
    <w:rsid w:val="00656CBA"/>
    <w:rsid w:val="006A1F77"/>
    <w:rsid w:val="00733BE7"/>
    <w:rsid w:val="00A97FE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ED1AC"/>
  <w15:chartTrackingRefBased/>
  <w15:docId w15:val="{2D209FC2-B556-439E-95EF-67C4ABB81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2019-01-30T21:53:00Z</dcterms:created>
  <dcterms:modified xsi:type="dcterms:W3CDTF">2019-01-30T21:54:00Z</dcterms:modified>
</cp:coreProperties>
</file>