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67A98" w14:textId="77777777" w:rsidR="006D1250" w:rsidRDefault="006D1250" w:rsidP="006D12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DOWE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fl.1445)</w:t>
      </w:r>
    </w:p>
    <w:p w14:paraId="43D9FC33" w14:textId="77777777" w:rsidR="006D1250" w:rsidRDefault="006D1250" w:rsidP="006D12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CAD086C" w14:textId="77777777" w:rsidR="006D1250" w:rsidRDefault="006D1250" w:rsidP="006D12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528CD2F" w14:textId="77777777" w:rsidR="006D1250" w:rsidRDefault="006D1250" w:rsidP="006D12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Barnham(q.v.) and his wife, Annabel(q.v.).</w:t>
      </w:r>
    </w:p>
    <w:p w14:paraId="79545585" w14:textId="77777777" w:rsidR="006D1250" w:rsidRDefault="006D1250" w:rsidP="006D12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ed. Peter </w:t>
      </w:r>
    </w:p>
    <w:p w14:paraId="3361BA2A" w14:textId="77777777" w:rsidR="006D1250" w:rsidRDefault="006D1250" w:rsidP="006D12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2001p.102)</w:t>
      </w:r>
    </w:p>
    <w:p w14:paraId="472FB7FF" w14:textId="77777777" w:rsidR="006D1250" w:rsidRDefault="006D1250" w:rsidP="006D12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CB28A35" w14:textId="77777777" w:rsidR="006D1250" w:rsidRDefault="006D1250" w:rsidP="006D12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86CBB31" w14:textId="77777777" w:rsidR="006D1250" w:rsidRDefault="006D1250" w:rsidP="006D1250">
      <w:pPr>
        <w:pStyle w:val="NoSpacing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Feb1445</w:t>
      </w:r>
      <w:r>
        <w:rPr>
          <w:rFonts w:ascii="Times New Roman" w:hAnsi="Times New Roman" w:cs="Times New Roman"/>
          <w:sz w:val="24"/>
          <w:szCs w:val="24"/>
        </w:rPr>
        <w:tab/>
        <w:t>His father bequeathed him half of the money from the sale of his tenement in Thetford.  (ibid.)</w:t>
      </w:r>
    </w:p>
    <w:p w14:paraId="3E561986" w14:textId="77777777" w:rsidR="006D1250" w:rsidRDefault="006D1250" w:rsidP="006D12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81DF18A" w14:textId="77777777" w:rsidR="006D1250" w:rsidRDefault="006D1250" w:rsidP="006D12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FC7F606" w14:textId="77777777" w:rsidR="006D1250" w:rsidRDefault="006D1250" w:rsidP="006D12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2020</w:t>
      </w:r>
    </w:p>
    <w:p w14:paraId="6A1CC67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AB4BC" w14:textId="77777777" w:rsidR="006D1250" w:rsidRDefault="006D1250" w:rsidP="009139A6">
      <w:r>
        <w:separator/>
      </w:r>
    </w:p>
  </w:endnote>
  <w:endnote w:type="continuationSeparator" w:id="0">
    <w:p w14:paraId="7DE7E63E" w14:textId="77777777" w:rsidR="006D1250" w:rsidRDefault="006D12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CA4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253D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9DB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60989" w14:textId="77777777" w:rsidR="006D1250" w:rsidRDefault="006D1250" w:rsidP="009139A6">
      <w:r>
        <w:separator/>
      </w:r>
    </w:p>
  </w:footnote>
  <w:footnote w:type="continuationSeparator" w:id="0">
    <w:p w14:paraId="5445B75D" w14:textId="77777777" w:rsidR="006D1250" w:rsidRDefault="006D12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E04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F1E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B73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250"/>
    <w:rsid w:val="000666E0"/>
    <w:rsid w:val="002510B7"/>
    <w:rsid w:val="005C130B"/>
    <w:rsid w:val="006D125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1CA9E"/>
  <w15:chartTrackingRefBased/>
  <w15:docId w15:val="{2D3109E5-6EF5-4BA7-A4EB-418CBB90C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2022-01-21T19:20:00Z</dcterms:created>
  <dcterms:modified xsi:type="dcterms:W3CDTF">2022-01-21T19:20:00Z</dcterms:modified>
</cp:coreProperties>
</file>