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1F260" w14:textId="7FA1A76E" w:rsidR="00BA00AB" w:rsidRDefault="00C664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DOWE</w:t>
      </w:r>
      <w:r>
        <w:rPr>
          <w:rFonts w:ascii="Times New Roman" w:hAnsi="Times New Roman" w:cs="Times New Roman"/>
          <w:sz w:val="24"/>
          <w:szCs w:val="24"/>
        </w:rPr>
        <w:t xml:space="preserve">      (fl.1475)</w:t>
      </w:r>
    </w:p>
    <w:p w14:paraId="77A125D0" w14:textId="0D7E8FCD" w:rsidR="00C6647B" w:rsidRDefault="00C664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Armourer.</w:t>
      </w:r>
    </w:p>
    <w:p w14:paraId="4B5F5C40" w14:textId="2462E69B" w:rsidR="00C6647B" w:rsidRDefault="00C664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359C9B" w14:textId="00C5A70D" w:rsidR="00C6647B" w:rsidRDefault="00C664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29F2D6" w14:textId="77777777" w:rsidR="00C6647B" w:rsidRPr="00C6647B" w:rsidRDefault="00C6647B" w:rsidP="00C664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647B">
        <w:rPr>
          <w:rFonts w:ascii="Times New Roman" w:hAnsi="Times New Roman" w:cs="Times New Roman"/>
          <w:sz w:val="24"/>
          <w:szCs w:val="24"/>
        </w:rPr>
        <w:t>20 Oct.1475</w:t>
      </w:r>
      <w:r w:rsidRPr="00C6647B">
        <w:rPr>
          <w:rFonts w:ascii="Times New Roman" w:hAnsi="Times New Roman" w:cs="Times New Roman"/>
          <w:sz w:val="24"/>
          <w:szCs w:val="24"/>
        </w:rPr>
        <w:tab/>
        <w:t xml:space="preserve">He was one of those who were present when the constitution of the </w:t>
      </w:r>
    </w:p>
    <w:p w14:paraId="3055DD9A" w14:textId="77777777" w:rsidR="00C6647B" w:rsidRPr="00C6647B" w:rsidRDefault="00C6647B" w:rsidP="00C664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647B">
        <w:rPr>
          <w:rFonts w:ascii="Times New Roman" w:hAnsi="Times New Roman" w:cs="Times New Roman"/>
          <w:sz w:val="24"/>
          <w:szCs w:val="24"/>
        </w:rPr>
        <w:tab/>
      </w:r>
      <w:r w:rsidRPr="00C6647B">
        <w:rPr>
          <w:rFonts w:ascii="Times New Roman" w:hAnsi="Times New Roman" w:cs="Times New Roman"/>
          <w:sz w:val="24"/>
          <w:szCs w:val="24"/>
        </w:rPr>
        <w:tab/>
        <w:t>Armourers was agreed.</w:t>
      </w:r>
    </w:p>
    <w:p w14:paraId="692318F6" w14:textId="77777777" w:rsidR="00C6647B" w:rsidRPr="00C6647B" w:rsidRDefault="00C6647B" w:rsidP="00C6647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647B">
        <w:rPr>
          <w:rFonts w:ascii="Times New Roman" w:hAnsi="Times New Roman" w:cs="Times New Roman"/>
          <w:sz w:val="24"/>
          <w:szCs w:val="24"/>
        </w:rPr>
        <w:tab/>
      </w:r>
      <w:r w:rsidRPr="00C6647B">
        <w:rPr>
          <w:rFonts w:ascii="Times New Roman" w:hAnsi="Times New Roman" w:cs="Times New Roman"/>
          <w:sz w:val="24"/>
          <w:szCs w:val="24"/>
        </w:rPr>
        <w:tab/>
        <w:t>(“York Memorandum Book” vol. III p.176)</w:t>
      </w:r>
    </w:p>
    <w:p w14:paraId="39A64ECD" w14:textId="55D62509" w:rsidR="00C6647B" w:rsidRDefault="00C664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57A7EF" w14:textId="24D23140" w:rsidR="00C6647B" w:rsidRDefault="00C664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B82B49" w14:textId="2C57D2BF" w:rsidR="00C6647B" w:rsidRPr="00C6647B" w:rsidRDefault="00C6647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2022</w:t>
      </w:r>
    </w:p>
    <w:sectPr w:rsidR="00C6647B" w:rsidRPr="00C664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46E6F" w14:textId="77777777" w:rsidR="00C6647B" w:rsidRDefault="00C6647B" w:rsidP="009139A6">
      <w:r>
        <w:separator/>
      </w:r>
    </w:p>
  </w:endnote>
  <w:endnote w:type="continuationSeparator" w:id="0">
    <w:p w14:paraId="58535756" w14:textId="77777777" w:rsidR="00C6647B" w:rsidRDefault="00C664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3D4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929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2D2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C2285" w14:textId="77777777" w:rsidR="00C6647B" w:rsidRDefault="00C6647B" w:rsidP="009139A6">
      <w:r>
        <w:separator/>
      </w:r>
    </w:p>
  </w:footnote>
  <w:footnote w:type="continuationSeparator" w:id="0">
    <w:p w14:paraId="2465E3AF" w14:textId="77777777" w:rsidR="00C6647B" w:rsidRDefault="00C664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291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1AB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AA5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47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647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2DC3F"/>
  <w15:chartTrackingRefBased/>
  <w15:docId w15:val="{E769836F-4B08-465E-B225-FCD7B8DC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2022-07-24T16:12:00Z</dcterms:created>
  <dcterms:modified xsi:type="dcterms:W3CDTF">2022-07-24T16:13:00Z</dcterms:modified>
</cp:coreProperties>
</file>