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1D41F" w14:textId="77777777" w:rsidR="00C2342A" w:rsidRDefault="00C2342A" w:rsidP="00C234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DOWE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fl.1436-8)</w:t>
      </w:r>
    </w:p>
    <w:p w14:paraId="29C36E92" w14:textId="77777777" w:rsidR="00C2342A" w:rsidRDefault="00C2342A" w:rsidP="00C234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St.Edmund’s</w:t>
      </w:r>
      <w:proofErr w:type="spellEnd"/>
      <w:proofErr w:type="gramEnd"/>
      <w:r>
        <w:rPr>
          <w:rFonts w:cs="Times New Roman"/>
          <w:szCs w:val="24"/>
        </w:rPr>
        <w:t xml:space="preserve"> Church, Thurn, Norfolk.</w:t>
      </w:r>
    </w:p>
    <w:p w14:paraId="4975B18D" w14:textId="77777777" w:rsidR="00C2342A" w:rsidRDefault="00C2342A" w:rsidP="00C2342A">
      <w:pPr>
        <w:pStyle w:val="NoSpacing"/>
        <w:rPr>
          <w:rFonts w:cs="Times New Roman"/>
          <w:szCs w:val="24"/>
        </w:rPr>
      </w:pPr>
    </w:p>
    <w:p w14:paraId="4329583F" w14:textId="77777777" w:rsidR="00C2342A" w:rsidRDefault="00C2342A" w:rsidP="00C2342A">
      <w:pPr>
        <w:pStyle w:val="NoSpacing"/>
        <w:rPr>
          <w:rFonts w:cs="Times New Roman"/>
          <w:szCs w:val="24"/>
        </w:rPr>
      </w:pPr>
    </w:p>
    <w:p w14:paraId="242B438D" w14:textId="77777777" w:rsidR="00C2342A" w:rsidRDefault="00C2342A" w:rsidP="00C234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>He became Rector.</w:t>
      </w:r>
    </w:p>
    <w:p w14:paraId="2ACB49D2" w14:textId="77777777" w:rsidR="00C2342A" w:rsidRDefault="00C2342A" w:rsidP="00C234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53DBCFB6" w14:textId="77777777" w:rsidR="00C2342A" w:rsidRDefault="00C2342A" w:rsidP="00C2342A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179-180)</w:t>
      </w:r>
    </w:p>
    <w:p w14:paraId="32BC4B77" w14:textId="77777777" w:rsidR="00C2342A" w:rsidRDefault="00C2342A" w:rsidP="00C2342A">
      <w:pPr>
        <w:pStyle w:val="NoSpacing"/>
        <w:rPr>
          <w:rFonts w:cs="Times New Roman"/>
          <w:szCs w:val="24"/>
        </w:rPr>
      </w:pPr>
    </w:p>
    <w:p w14:paraId="7CA7DF9B" w14:textId="77777777" w:rsidR="00C2342A" w:rsidRDefault="00C2342A" w:rsidP="00C2342A">
      <w:pPr>
        <w:pStyle w:val="NoSpacing"/>
        <w:rPr>
          <w:rFonts w:cs="Times New Roman"/>
          <w:szCs w:val="24"/>
        </w:rPr>
      </w:pPr>
    </w:p>
    <w:p w14:paraId="4F3A332C" w14:textId="77777777" w:rsidR="00C2342A" w:rsidRDefault="00C2342A" w:rsidP="00C234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February 2024</w:t>
      </w:r>
    </w:p>
    <w:p w14:paraId="5305EC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433AF" w14:textId="77777777" w:rsidR="00C2342A" w:rsidRDefault="00C2342A" w:rsidP="009139A6">
      <w:r>
        <w:separator/>
      </w:r>
    </w:p>
  </w:endnote>
  <w:endnote w:type="continuationSeparator" w:id="0">
    <w:p w14:paraId="0EEA5A6E" w14:textId="77777777" w:rsidR="00C2342A" w:rsidRDefault="00C234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2E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54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5FF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2A1B0" w14:textId="77777777" w:rsidR="00C2342A" w:rsidRDefault="00C2342A" w:rsidP="009139A6">
      <w:r>
        <w:separator/>
      </w:r>
    </w:p>
  </w:footnote>
  <w:footnote w:type="continuationSeparator" w:id="0">
    <w:p w14:paraId="2516F8EA" w14:textId="77777777" w:rsidR="00C2342A" w:rsidRDefault="00C234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33D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6CB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A7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2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342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A20E"/>
  <w15:chartTrackingRefBased/>
  <w15:docId w15:val="{1C4C1563-AA1D-4429-A199-F4DA95A1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2024-02-25T21:14:00Z</dcterms:created>
  <dcterms:modified xsi:type="dcterms:W3CDTF">2024-02-25T21:14:00Z</dcterms:modified>
</cp:coreProperties>
</file>