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CE0AC" w14:textId="77777777" w:rsidR="00022FDD" w:rsidRDefault="00022FDD" w:rsidP="00022F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DOWE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923F05E" w14:textId="77777777" w:rsidR="00022FDD" w:rsidRDefault="00022FDD" w:rsidP="00022F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2C8FD60" w14:textId="77777777" w:rsidR="00022FDD" w:rsidRDefault="00022FDD" w:rsidP="00022F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3ACFA55" w14:textId="77777777" w:rsidR="00022FDD" w:rsidRDefault="00022FDD" w:rsidP="00022F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E0C5A08" w14:textId="77777777" w:rsidR="00022FDD" w:rsidRDefault="00022FDD" w:rsidP="00022F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1AE6C5DE" w14:textId="77777777" w:rsidR="00022FDD" w:rsidRDefault="00022FDD" w:rsidP="00022F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22418AC6" w14:textId="77777777" w:rsidR="00022FDD" w:rsidRPr="00065994" w:rsidRDefault="00022FDD" w:rsidP="00022FD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7759F74" w14:textId="77777777" w:rsidR="00022FDD" w:rsidRDefault="00022FDD" w:rsidP="00022FD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672F099" w14:textId="77777777" w:rsidR="00022FDD" w:rsidRDefault="00022FDD" w:rsidP="00022F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284CDB1" w14:textId="77777777" w:rsidR="00022FDD" w:rsidRDefault="00022FDD" w:rsidP="00022F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BD3A3F1" w14:textId="77777777" w:rsidR="00022FDD" w:rsidRDefault="00022FDD" w:rsidP="00022F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January 2025</w:t>
      </w:r>
    </w:p>
    <w:p w14:paraId="4DD318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D8EE2" w14:textId="77777777" w:rsidR="00022FDD" w:rsidRDefault="00022FDD" w:rsidP="009139A6">
      <w:r>
        <w:separator/>
      </w:r>
    </w:p>
  </w:endnote>
  <w:endnote w:type="continuationSeparator" w:id="0">
    <w:p w14:paraId="7A9B639F" w14:textId="77777777" w:rsidR="00022FDD" w:rsidRDefault="00022F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1A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485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548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43F46" w14:textId="77777777" w:rsidR="00022FDD" w:rsidRDefault="00022FDD" w:rsidP="009139A6">
      <w:r>
        <w:separator/>
      </w:r>
    </w:p>
  </w:footnote>
  <w:footnote w:type="continuationSeparator" w:id="0">
    <w:p w14:paraId="6BF3D33D" w14:textId="77777777" w:rsidR="00022FDD" w:rsidRDefault="00022F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DB2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0F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C8E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DD"/>
    <w:rsid w:val="00022FDD"/>
    <w:rsid w:val="000666E0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E6555"/>
  <w15:chartTrackingRefBased/>
  <w15:docId w15:val="{8F033F4D-16F2-4D6F-9FA0-D8310678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2025-03-13T21:33:00Z</dcterms:created>
  <dcterms:modified xsi:type="dcterms:W3CDTF">2025-03-13T21:34:00Z</dcterms:modified>
</cp:coreProperties>
</file>