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9008D" w14:textId="77777777" w:rsidR="003B0F4B" w:rsidRDefault="003B0F4B" w:rsidP="003B0F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DOWE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996F944" w14:textId="77777777" w:rsidR="003B0F4B" w:rsidRDefault="003B0F4B" w:rsidP="003B0F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Stowmarket, Suffolk. Fuller.</w:t>
      </w:r>
    </w:p>
    <w:p w14:paraId="6FE56996" w14:textId="77777777" w:rsidR="003B0F4B" w:rsidRDefault="003B0F4B" w:rsidP="003B0F4B">
      <w:pPr>
        <w:rPr>
          <w:rFonts w:ascii="Times New Roman" w:hAnsi="Times New Roman" w:cs="Times New Roman"/>
        </w:rPr>
      </w:pPr>
    </w:p>
    <w:p w14:paraId="4F108F0F" w14:textId="77777777" w:rsidR="003B0F4B" w:rsidRDefault="003B0F4B" w:rsidP="003B0F4B">
      <w:pPr>
        <w:rPr>
          <w:rFonts w:ascii="Times New Roman" w:hAnsi="Times New Roman" w:cs="Times New Roman"/>
        </w:rPr>
      </w:pPr>
    </w:p>
    <w:p w14:paraId="494D1E1F" w14:textId="77777777" w:rsidR="003B0F4B" w:rsidRDefault="003B0F4B" w:rsidP="003B0F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Neve(q.v.) brought a plaint of debt against him.</w:t>
      </w:r>
    </w:p>
    <w:p w14:paraId="2E8965C7" w14:textId="77777777" w:rsidR="003B0F4B" w:rsidRDefault="003B0F4B" w:rsidP="003B0F4B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4A7AC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81246F3" w14:textId="77777777" w:rsidR="003B0F4B" w:rsidRDefault="003B0F4B" w:rsidP="003B0F4B">
      <w:pPr>
        <w:rPr>
          <w:rFonts w:ascii="Times New Roman" w:hAnsi="Times New Roman" w:cs="Times New Roman"/>
        </w:rPr>
      </w:pPr>
    </w:p>
    <w:p w14:paraId="2038D94E" w14:textId="77777777" w:rsidR="003B0F4B" w:rsidRDefault="003B0F4B" w:rsidP="003B0F4B">
      <w:pPr>
        <w:rPr>
          <w:rFonts w:ascii="Times New Roman" w:hAnsi="Times New Roman" w:cs="Times New Roman"/>
        </w:rPr>
      </w:pPr>
    </w:p>
    <w:p w14:paraId="3FF556EF" w14:textId="77777777" w:rsidR="003B0F4B" w:rsidRDefault="003B0F4B" w:rsidP="003B0F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July 2018</w:t>
      </w:r>
    </w:p>
    <w:p w14:paraId="65CFE24B" w14:textId="77777777" w:rsidR="006B2F86" w:rsidRPr="00E71FC3" w:rsidRDefault="003B0F4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740D6" w14:textId="77777777" w:rsidR="003B0F4B" w:rsidRDefault="003B0F4B" w:rsidP="00E71FC3">
      <w:r>
        <w:separator/>
      </w:r>
    </w:p>
  </w:endnote>
  <w:endnote w:type="continuationSeparator" w:id="0">
    <w:p w14:paraId="28DCED35" w14:textId="77777777" w:rsidR="003B0F4B" w:rsidRDefault="003B0F4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420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2941CB" w14:textId="77777777" w:rsidR="003B0F4B" w:rsidRDefault="003B0F4B" w:rsidP="00E71FC3">
      <w:r>
        <w:separator/>
      </w:r>
    </w:p>
  </w:footnote>
  <w:footnote w:type="continuationSeparator" w:id="0">
    <w:p w14:paraId="472992D7" w14:textId="77777777" w:rsidR="003B0F4B" w:rsidRDefault="003B0F4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F4B"/>
    <w:rsid w:val="001A7C09"/>
    <w:rsid w:val="003B0F4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6D3A1"/>
  <w15:chartTrackingRefBased/>
  <w15:docId w15:val="{45A8F1EF-0970-4410-81CF-8C3B77581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0F4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B0F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2018-08-08T15:07:00Z</dcterms:created>
  <dcterms:modified xsi:type="dcterms:W3CDTF">2018-08-08T15:07:00Z</dcterms:modified>
</cp:coreProperties>
</file>