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83567" w14:textId="77777777" w:rsidR="00E77140" w:rsidRDefault="00E77140" w:rsidP="00E77140">
      <w:pPr>
        <w:pStyle w:val="NoSpacing"/>
      </w:pPr>
      <w:r>
        <w:rPr>
          <w:u w:val="single"/>
        </w:rPr>
        <w:t>John DOWE</w:t>
      </w:r>
      <w:r>
        <w:t xml:space="preserve">      (fl.1476)</w:t>
      </w:r>
    </w:p>
    <w:p w14:paraId="5DC56637" w14:textId="4235CA3E" w:rsidR="00E77140" w:rsidRDefault="00E77140" w:rsidP="00E77140">
      <w:pPr>
        <w:pStyle w:val="NoSpacing"/>
      </w:pPr>
      <w:r>
        <w:t xml:space="preserve">of </w:t>
      </w:r>
      <w:proofErr w:type="spellStart"/>
      <w:r>
        <w:t>Marrick</w:t>
      </w:r>
      <w:proofErr w:type="spellEnd"/>
      <w:r>
        <w:t xml:space="preserve"> Nunnery, North Riding of Yorkshire.</w:t>
      </w:r>
    </w:p>
    <w:p w14:paraId="78EF35DA" w14:textId="77777777" w:rsidR="00E77140" w:rsidRDefault="00E77140" w:rsidP="00E77140">
      <w:pPr>
        <w:pStyle w:val="NoSpacing"/>
      </w:pPr>
    </w:p>
    <w:p w14:paraId="0BF1DF4A" w14:textId="32C4F3A9" w:rsidR="00E77140" w:rsidRDefault="00E77140" w:rsidP="00E77140">
      <w:pPr>
        <w:pStyle w:val="NoSpacing"/>
      </w:pPr>
    </w:p>
    <w:p w14:paraId="328100EB" w14:textId="77777777" w:rsidR="004B405B" w:rsidRDefault="004B405B" w:rsidP="004B405B">
      <w:pPr>
        <w:pStyle w:val="NoSpacing"/>
      </w:pPr>
      <w:r>
        <w:t>23 Dec.1475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 in</w:t>
      </w:r>
    </w:p>
    <w:p w14:paraId="1A0D175B" w14:textId="77777777" w:rsidR="004B405B" w:rsidRDefault="004B405B" w:rsidP="004B405B">
      <w:pPr>
        <w:pStyle w:val="NoSpacing"/>
      </w:pPr>
      <w:r>
        <w:tab/>
      </w:r>
      <w:r>
        <w:tab/>
        <w:t>York by William Egremont, Bishop of Dromore(q.v.).</w:t>
      </w:r>
    </w:p>
    <w:p w14:paraId="48C46C71" w14:textId="0345CBB0" w:rsidR="004B405B" w:rsidRDefault="004B405B" w:rsidP="004B405B">
      <w:pPr>
        <w:pStyle w:val="NoSpacing"/>
      </w:pPr>
      <w:r>
        <w:tab/>
      </w:r>
      <w:r>
        <w:tab/>
        <w:t>(“York Clergy Ordinations 1475-1500” ed. David M. Smith p.10)</w:t>
      </w:r>
    </w:p>
    <w:p w14:paraId="590FCD5B" w14:textId="77777777" w:rsidR="00E77140" w:rsidRDefault="00E77140" w:rsidP="00E77140">
      <w:pPr>
        <w:pStyle w:val="NoSpacing"/>
      </w:pPr>
      <w:r>
        <w:t xml:space="preserve"> 9 Mar.1476</w:t>
      </w:r>
      <w:r>
        <w:tab/>
        <w:t>He was ordained deacon in the conventual church of the Franciscans in</w:t>
      </w:r>
    </w:p>
    <w:p w14:paraId="4E461418" w14:textId="77777777" w:rsidR="00E77140" w:rsidRDefault="00E77140" w:rsidP="00E77140">
      <w:pPr>
        <w:pStyle w:val="NoSpacing"/>
      </w:pPr>
      <w:r>
        <w:tab/>
      </w:r>
      <w:r>
        <w:tab/>
        <w:t>York by William Egremont, Bishop of Dromore(q.v.).</w:t>
      </w:r>
    </w:p>
    <w:p w14:paraId="717DB61B" w14:textId="77777777" w:rsidR="00E77140" w:rsidRDefault="00E77140" w:rsidP="00E77140">
      <w:pPr>
        <w:pStyle w:val="NoSpacing"/>
      </w:pPr>
      <w:r>
        <w:tab/>
      </w:r>
      <w:r>
        <w:tab/>
        <w:t>(“York Clergy Ordinations 1475-1500” ed. David M. Smith p.12)</w:t>
      </w:r>
    </w:p>
    <w:p w14:paraId="7EC01E65" w14:textId="77777777" w:rsidR="00E77140" w:rsidRDefault="00E77140" w:rsidP="00E77140">
      <w:pPr>
        <w:pStyle w:val="NoSpacing"/>
      </w:pPr>
    </w:p>
    <w:p w14:paraId="2B5AFACF" w14:textId="77777777" w:rsidR="00E77140" w:rsidRDefault="00E77140" w:rsidP="00E77140">
      <w:pPr>
        <w:pStyle w:val="NoSpacing"/>
      </w:pPr>
    </w:p>
    <w:p w14:paraId="6705870C" w14:textId="1831290C" w:rsidR="006B2F86" w:rsidRDefault="00E77140" w:rsidP="00E77140">
      <w:pPr>
        <w:pStyle w:val="NoSpacing"/>
      </w:pPr>
      <w:r>
        <w:t>2 May 2019</w:t>
      </w:r>
    </w:p>
    <w:p w14:paraId="310072A0" w14:textId="268B6EAA" w:rsidR="004B405B" w:rsidRPr="00E77140" w:rsidRDefault="004B405B" w:rsidP="00E77140">
      <w:pPr>
        <w:pStyle w:val="NoSpacing"/>
      </w:pPr>
      <w:r>
        <w:t>24 July 2019</w:t>
      </w:r>
      <w:bookmarkStart w:id="0" w:name="_GoBack"/>
      <w:bookmarkEnd w:id="0"/>
    </w:p>
    <w:sectPr w:rsidR="004B405B" w:rsidRPr="00E771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DF5F2" w14:textId="77777777" w:rsidR="00E77140" w:rsidRDefault="00E77140" w:rsidP="00E71FC3">
      <w:pPr>
        <w:spacing w:after="0" w:line="240" w:lineRule="auto"/>
      </w:pPr>
      <w:r>
        <w:separator/>
      </w:r>
    </w:p>
  </w:endnote>
  <w:endnote w:type="continuationSeparator" w:id="0">
    <w:p w14:paraId="12638B2A" w14:textId="77777777" w:rsidR="00E77140" w:rsidRDefault="00E771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6FA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0BB3E" w14:textId="77777777" w:rsidR="00E77140" w:rsidRDefault="00E77140" w:rsidP="00E71FC3">
      <w:pPr>
        <w:spacing w:after="0" w:line="240" w:lineRule="auto"/>
      </w:pPr>
      <w:r>
        <w:separator/>
      </w:r>
    </w:p>
  </w:footnote>
  <w:footnote w:type="continuationSeparator" w:id="0">
    <w:p w14:paraId="6ECD9BFC" w14:textId="77777777" w:rsidR="00E77140" w:rsidRDefault="00E771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40"/>
    <w:rsid w:val="001A7C09"/>
    <w:rsid w:val="004B405B"/>
    <w:rsid w:val="00577BD5"/>
    <w:rsid w:val="00656CBA"/>
    <w:rsid w:val="006A1F77"/>
    <w:rsid w:val="00733BE7"/>
    <w:rsid w:val="00AB52E8"/>
    <w:rsid w:val="00B16D3F"/>
    <w:rsid w:val="00BB41AC"/>
    <w:rsid w:val="00E71FC3"/>
    <w:rsid w:val="00E7714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04BCB"/>
  <w15:chartTrackingRefBased/>
  <w15:docId w15:val="{B5C9C800-0196-4912-9C00-2136ACD7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7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2019-05-02T19:43:00Z</dcterms:created>
  <dcterms:modified xsi:type="dcterms:W3CDTF">2019-07-24T16:11:00Z</dcterms:modified>
</cp:coreProperties>
</file>