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3CE05" w14:textId="77777777" w:rsidR="001B510F" w:rsidRDefault="001B510F" w:rsidP="001B510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DOWE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d.1445)</w:t>
      </w:r>
    </w:p>
    <w:p w14:paraId="7BC35880" w14:textId="77777777" w:rsidR="001B510F" w:rsidRDefault="001B510F" w:rsidP="001B510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Barnham, Suffolk.</w:t>
      </w:r>
    </w:p>
    <w:p w14:paraId="102719AB" w14:textId="77777777" w:rsidR="001B510F" w:rsidRDefault="001B510F" w:rsidP="001B510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7106FA4" w14:textId="77777777" w:rsidR="001B510F" w:rsidRDefault="001B510F" w:rsidP="001B510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C97BB19" w14:textId="77777777" w:rsidR="001B510F" w:rsidRDefault="001B510F" w:rsidP="001B510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Annabel(q.v.).</w:t>
      </w:r>
    </w:p>
    <w:p w14:paraId="43F183BA" w14:textId="77777777" w:rsidR="001B510F" w:rsidRDefault="001B510F" w:rsidP="001B510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ed. Peter </w:t>
      </w:r>
    </w:p>
    <w:p w14:paraId="235741A7" w14:textId="77777777" w:rsidR="001B510F" w:rsidRDefault="001B510F" w:rsidP="001B510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2001p.102)</w:t>
      </w:r>
    </w:p>
    <w:p w14:paraId="657E574B" w14:textId="77777777" w:rsidR="001B510F" w:rsidRDefault="001B510F" w:rsidP="001B510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Sons:   Peter(q.v.) and William(q.v.).   (ibid.)</w:t>
      </w:r>
    </w:p>
    <w:p w14:paraId="3AE7B7DB" w14:textId="77777777" w:rsidR="001B510F" w:rsidRDefault="001B510F" w:rsidP="001B510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6851DB4" w14:textId="77777777" w:rsidR="001B510F" w:rsidRDefault="001B510F" w:rsidP="001B510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BD177BB" w14:textId="77777777" w:rsidR="001B510F" w:rsidRDefault="001B510F" w:rsidP="001B510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Feb.1445</w:t>
      </w:r>
      <w:r>
        <w:rPr>
          <w:rFonts w:ascii="Times New Roman" w:hAnsi="Times New Roman" w:cs="Times New Roman"/>
          <w:sz w:val="24"/>
          <w:szCs w:val="24"/>
        </w:rPr>
        <w:tab/>
        <w:t>He made his Will.   (ibid.)</w:t>
      </w:r>
    </w:p>
    <w:p w14:paraId="4DEB05A4" w14:textId="77777777" w:rsidR="001B510F" w:rsidRDefault="001B510F" w:rsidP="001B510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Mar.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4C445412" w14:textId="77777777" w:rsidR="001B510F" w:rsidRDefault="001B510F" w:rsidP="001B510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45A1B2A" w14:textId="77777777" w:rsidR="001B510F" w:rsidRDefault="001B510F" w:rsidP="001B510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FD1184A" w14:textId="77777777" w:rsidR="001B510F" w:rsidRDefault="001B510F" w:rsidP="001B510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Executors:  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Hewloth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Barnham(q.v.), Peter </w:t>
      </w:r>
      <w:proofErr w:type="spellStart"/>
      <w:r>
        <w:rPr>
          <w:rFonts w:ascii="Times New Roman" w:hAnsi="Times New Roman" w:cs="Times New Roman"/>
          <w:sz w:val="24"/>
          <w:szCs w:val="24"/>
        </w:rPr>
        <w:t>Dowe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</w:t>
      </w:r>
    </w:p>
    <w:p w14:paraId="539D9670" w14:textId="77777777" w:rsidR="001B510F" w:rsidRDefault="001B510F" w:rsidP="001B510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Wenheve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Thetford.   (ibid.)</w:t>
      </w:r>
    </w:p>
    <w:p w14:paraId="5FA1326F" w14:textId="77777777" w:rsidR="001B510F" w:rsidRDefault="001B510F" w:rsidP="001B510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618ADCE" w14:textId="77777777" w:rsidR="001B510F" w:rsidRDefault="001B510F" w:rsidP="001B510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BD09DBD" w14:textId="77777777" w:rsidR="001B510F" w:rsidRDefault="001B510F" w:rsidP="001B510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December 2020</w:t>
      </w:r>
    </w:p>
    <w:p w14:paraId="5F6ACA8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D4AF3" w14:textId="77777777" w:rsidR="001B510F" w:rsidRDefault="001B510F" w:rsidP="009139A6">
      <w:r>
        <w:separator/>
      </w:r>
    </w:p>
  </w:endnote>
  <w:endnote w:type="continuationSeparator" w:id="0">
    <w:p w14:paraId="193121E2" w14:textId="77777777" w:rsidR="001B510F" w:rsidRDefault="001B51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30BE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B544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666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90C11" w14:textId="77777777" w:rsidR="001B510F" w:rsidRDefault="001B510F" w:rsidP="009139A6">
      <w:r>
        <w:separator/>
      </w:r>
    </w:p>
  </w:footnote>
  <w:footnote w:type="continuationSeparator" w:id="0">
    <w:p w14:paraId="7C5E4AA0" w14:textId="77777777" w:rsidR="001B510F" w:rsidRDefault="001B510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DFB0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08D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A0A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10F"/>
    <w:rsid w:val="000666E0"/>
    <w:rsid w:val="001B510F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385C1"/>
  <w15:chartTrackingRefBased/>
  <w15:docId w15:val="{1A5BAEA5-0EBE-4FE7-86F7-29466E221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2022-01-21T19:18:00Z</dcterms:created>
  <dcterms:modified xsi:type="dcterms:W3CDTF">2022-01-21T19:18:00Z</dcterms:modified>
</cp:coreProperties>
</file>