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0B256" w14:textId="77777777" w:rsidR="003E045F" w:rsidRDefault="003E045F" w:rsidP="003E045F">
      <w:pPr>
        <w:pStyle w:val="NoSpacing"/>
        <w:tabs>
          <w:tab w:val="left" w:pos="720"/>
        </w:tabs>
      </w:pPr>
      <w:r>
        <w:rPr>
          <w:u w:val="single"/>
        </w:rPr>
        <w:t>John DOWE</w:t>
      </w:r>
      <w:r>
        <w:t xml:space="preserve">   </w:t>
      </w:r>
      <w:proofErr w:type="gramStart"/>
      <w:r>
        <w:t xml:space="preserve">   (</w:t>
      </w:r>
      <w:proofErr w:type="gramEnd"/>
      <w:r>
        <w:t>fl.1505)</w:t>
      </w:r>
    </w:p>
    <w:p w14:paraId="7C9662F5" w14:textId="77777777" w:rsidR="003E045F" w:rsidRDefault="003E045F" w:rsidP="003E045F">
      <w:pPr>
        <w:pStyle w:val="NoSpacing"/>
        <w:tabs>
          <w:tab w:val="left" w:pos="720"/>
        </w:tabs>
      </w:pPr>
      <w:r>
        <w:t>of Attleborough, Norfolk.</w:t>
      </w:r>
    </w:p>
    <w:p w14:paraId="305F496A" w14:textId="77777777" w:rsidR="003E045F" w:rsidRDefault="003E045F" w:rsidP="003E045F">
      <w:pPr>
        <w:pStyle w:val="NoSpacing"/>
        <w:tabs>
          <w:tab w:val="left" w:pos="720"/>
        </w:tabs>
      </w:pPr>
    </w:p>
    <w:p w14:paraId="52903D73" w14:textId="77777777" w:rsidR="003E045F" w:rsidRDefault="003E045F" w:rsidP="003E045F">
      <w:pPr>
        <w:pStyle w:val="NoSpacing"/>
        <w:tabs>
          <w:tab w:val="left" w:pos="720"/>
        </w:tabs>
      </w:pPr>
    </w:p>
    <w:p w14:paraId="02924BBC" w14:textId="77777777" w:rsidR="003E045F" w:rsidRDefault="003E045F" w:rsidP="003E045F">
      <w:pPr>
        <w:pStyle w:val="NoSpacing"/>
        <w:tabs>
          <w:tab w:val="left" w:pos="720"/>
        </w:tabs>
      </w:pPr>
      <w:r>
        <w:tab/>
        <w:t>1505</w:t>
      </w:r>
      <w:r>
        <w:tab/>
        <w:t>He made his Will.</w:t>
      </w:r>
    </w:p>
    <w:p w14:paraId="41700E70" w14:textId="77777777" w:rsidR="003E045F" w:rsidRDefault="003E045F" w:rsidP="003E045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283)</w:t>
      </w:r>
    </w:p>
    <w:p w14:paraId="02E6BFCD" w14:textId="77777777" w:rsidR="003E045F" w:rsidRDefault="003E045F" w:rsidP="003E045F">
      <w:pPr>
        <w:pStyle w:val="NoSpacing"/>
        <w:tabs>
          <w:tab w:val="left" w:pos="720"/>
        </w:tabs>
      </w:pPr>
    </w:p>
    <w:p w14:paraId="6958CF2C" w14:textId="77777777" w:rsidR="003E045F" w:rsidRDefault="003E045F" w:rsidP="003E045F">
      <w:pPr>
        <w:pStyle w:val="NoSpacing"/>
        <w:tabs>
          <w:tab w:val="left" w:pos="720"/>
        </w:tabs>
      </w:pPr>
    </w:p>
    <w:p w14:paraId="0F10B191" w14:textId="77777777" w:rsidR="003E045F" w:rsidRDefault="003E045F" w:rsidP="003E045F">
      <w:pPr>
        <w:pStyle w:val="NoSpacing"/>
        <w:tabs>
          <w:tab w:val="left" w:pos="720"/>
        </w:tabs>
      </w:pPr>
      <w:r>
        <w:t>5 December 2018</w:t>
      </w:r>
    </w:p>
    <w:p w14:paraId="4FD81AE1" w14:textId="77777777" w:rsidR="006B2F86" w:rsidRPr="00E71FC3" w:rsidRDefault="003E04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15061" w14:textId="77777777" w:rsidR="003E045F" w:rsidRDefault="003E045F" w:rsidP="00E71FC3">
      <w:pPr>
        <w:spacing w:after="0" w:line="240" w:lineRule="auto"/>
      </w:pPr>
      <w:r>
        <w:separator/>
      </w:r>
    </w:p>
  </w:endnote>
  <w:endnote w:type="continuationSeparator" w:id="0">
    <w:p w14:paraId="7CE4557E" w14:textId="77777777" w:rsidR="003E045F" w:rsidRDefault="003E04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6FA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BFDA9" w14:textId="77777777" w:rsidR="003E045F" w:rsidRDefault="003E045F" w:rsidP="00E71FC3">
      <w:pPr>
        <w:spacing w:after="0" w:line="240" w:lineRule="auto"/>
      </w:pPr>
      <w:r>
        <w:separator/>
      </w:r>
    </w:p>
  </w:footnote>
  <w:footnote w:type="continuationSeparator" w:id="0">
    <w:p w14:paraId="5A18F2B7" w14:textId="77777777" w:rsidR="003E045F" w:rsidRDefault="003E04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5F"/>
    <w:rsid w:val="001A7C09"/>
    <w:rsid w:val="003E045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11A2B"/>
  <w15:chartTrackingRefBased/>
  <w15:docId w15:val="{935856D1-F682-41B2-A876-60887AA0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3E045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3E045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2019-01-16T21:50:00Z</dcterms:created>
  <dcterms:modified xsi:type="dcterms:W3CDTF">2019-01-16T21:50:00Z</dcterms:modified>
</cp:coreProperties>
</file>