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F0870" w14:textId="5A22D66C" w:rsidR="002B615A" w:rsidRDefault="002B615A" w:rsidP="002B615A">
      <w:pPr>
        <w:pStyle w:val="NoSpacing"/>
      </w:pPr>
      <w:r>
        <w:rPr>
          <w:u w:val="single"/>
        </w:rPr>
        <w:t>John DOWE</w:t>
      </w:r>
      <w:r>
        <w:t xml:space="preserve">        </w:t>
      </w:r>
      <w:r>
        <w:t>(fl.1</w:t>
      </w:r>
      <w:r>
        <w:t>456-7</w:t>
      </w:r>
      <w:r>
        <w:t>)</w:t>
      </w:r>
    </w:p>
    <w:p w14:paraId="4BA3AE0B" w14:textId="77777777" w:rsidR="002B615A" w:rsidRDefault="002B615A" w:rsidP="002B615A">
      <w:pPr>
        <w:pStyle w:val="NoSpacing"/>
      </w:pPr>
      <w:r>
        <w:t xml:space="preserve">Vicar of </w:t>
      </w:r>
      <w:proofErr w:type="spellStart"/>
      <w:r>
        <w:t>Hawnby</w:t>
      </w:r>
      <w:proofErr w:type="spellEnd"/>
      <w:r>
        <w:t>, North Riding of Yorkshire.</w:t>
      </w:r>
    </w:p>
    <w:p w14:paraId="6158B17D" w14:textId="77777777" w:rsidR="002B615A" w:rsidRDefault="002B615A" w:rsidP="002B615A">
      <w:pPr>
        <w:pStyle w:val="NoSpacing"/>
      </w:pPr>
    </w:p>
    <w:p w14:paraId="229DEBEB" w14:textId="77777777" w:rsidR="002B615A" w:rsidRDefault="002B615A" w:rsidP="002B615A">
      <w:pPr>
        <w:pStyle w:val="NoSpacing"/>
      </w:pPr>
    </w:p>
    <w:p w14:paraId="1F70523E" w14:textId="7226F1FC" w:rsidR="002B615A" w:rsidRDefault="002B615A" w:rsidP="002B615A">
      <w:pPr>
        <w:pStyle w:val="NoSpacing"/>
      </w:pPr>
      <w:r>
        <w:tab/>
        <w:t>1</w:t>
      </w:r>
      <w:r>
        <w:t>456</w:t>
      </w:r>
      <w:bookmarkStart w:id="0" w:name="_GoBack"/>
      <w:bookmarkEnd w:id="0"/>
      <w:r>
        <w:tab/>
        <w:t>He became Vicar.</w:t>
      </w:r>
    </w:p>
    <w:p w14:paraId="330FCD05" w14:textId="77777777" w:rsidR="002B615A" w:rsidRDefault="002B615A" w:rsidP="002B615A">
      <w:pPr>
        <w:pStyle w:val="NoSpacing"/>
      </w:pPr>
      <w:r>
        <w:tab/>
      </w:r>
      <w:r>
        <w:tab/>
        <w:t>(from information in the church)</w:t>
      </w:r>
    </w:p>
    <w:p w14:paraId="00391103" w14:textId="77777777" w:rsidR="002B615A" w:rsidRDefault="002B615A" w:rsidP="002B615A">
      <w:pPr>
        <w:pStyle w:val="NoSpacing"/>
      </w:pPr>
    </w:p>
    <w:p w14:paraId="284E4B8D" w14:textId="77777777" w:rsidR="002B615A" w:rsidRDefault="002B615A" w:rsidP="002B615A">
      <w:pPr>
        <w:pStyle w:val="NoSpacing"/>
      </w:pPr>
    </w:p>
    <w:p w14:paraId="5EB5212F" w14:textId="77777777" w:rsidR="002B615A" w:rsidRPr="003B1E85" w:rsidRDefault="002B615A" w:rsidP="002B615A">
      <w:pPr>
        <w:pStyle w:val="NoSpacing"/>
      </w:pPr>
      <w:r>
        <w:t>24 January 2020</w:t>
      </w:r>
    </w:p>
    <w:p w14:paraId="5717E825" w14:textId="65C702CE" w:rsidR="006B2F86" w:rsidRPr="002B615A" w:rsidRDefault="002B615A" w:rsidP="00E71FC3">
      <w:pPr>
        <w:pStyle w:val="NoSpacing"/>
      </w:pPr>
    </w:p>
    <w:sectPr w:rsidR="006B2F86" w:rsidRPr="002B6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8E3DC" w14:textId="77777777" w:rsidR="002B615A" w:rsidRDefault="002B615A" w:rsidP="00E71FC3">
      <w:pPr>
        <w:spacing w:after="0" w:line="240" w:lineRule="auto"/>
      </w:pPr>
      <w:r>
        <w:separator/>
      </w:r>
    </w:p>
  </w:endnote>
  <w:endnote w:type="continuationSeparator" w:id="0">
    <w:p w14:paraId="4CAC93FE" w14:textId="77777777" w:rsidR="002B615A" w:rsidRDefault="002B6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BEF4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1BCCA" w14:textId="77777777" w:rsidR="002B615A" w:rsidRDefault="002B615A" w:rsidP="00E71FC3">
      <w:pPr>
        <w:spacing w:after="0" w:line="240" w:lineRule="auto"/>
      </w:pPr>
      <w:r>
        <w:separator/>
      </w:r>
    </w:p>
  </w:footnote>
  <w:footnote w:type="continuationSeparator" w:id="0">
    <w:p w14:paraId="686B61C5" w14:textId="77777777" w:rsidR="002B615A" w:rsidRDefault="002B6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15A"/>
    <w:rsid w:val="001A7C09"/>
    <w:rsid w:val="002B615A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BC54"/>
  <w15:chartTrackingRefBased/>
  <w15:docId w15:val="{217FA4FF-1D83-4011-9B1F-B61CEE1B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2020-01-24T18:08:00Z</dcterms:created>
  <dcterms:modified xsi:type="dcterms:W3CDTF">2020-01-24T18:10:00Z</dcterms:modified>
</cp:coreProperties>
</file>