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81E16" w14:textId="77777777" w:rsidR="004A49CA" w:rsidRDefault="004A49CA" w:rsidP="004A49CA">
      <w:pPr>
        <w:pStyle w:val="NoSpacing"/>
      </w:pPr>
      <w:r>
        <w:rPr>
          <w:u w:val="single"/>
        </w:rPr>
        <w:t>Brother Henry DOWE</w:t>
      </w:r>
      <w:r>
        <w:t xml:space="preserve">    </w:t>
      </w:r>
      <w:proofErr w:type="gramStart"/>
      <w:r>
        <w:t xml:space="preserve">   (</w:t>
      </w:r>
      <w:proofErr w:type="gramEnd"/>
      <w:r>
        <w:t>fl.1479)</w:t>
      </w:r>
    </w:p>
    <w:p w14:paraId="7CD7277A" w14:textId="77777777" w:rsidR="004A49CA" w:rsidRDefault="004A49CA" w:rsidP="004A49CA">
      <w:pPr>
        <w:pStyle w:val="NoSpacing"/>
      </w:pPr>
      <w:r>
        <w:t xml:space="preserve">of </w:t>
      </w:r>
      <w:proofErr w:type="gramStart"/>
      <w:r>
        <w:t>the Friars</w:t>
      </w:r>
      <w:proofErr w:type="gramEnd"/>
      <w:r>
        <w:t xml:space="preserve"> Minor.</w:t>
      </w:r>
    </w:p>
    <w:p w14:paraId="65126C54" w14:textId="77777777" w:rsidR="004A49CA" w:rsidRDefault="004A49CA" w:rsidP="004A49CA">
      <w:pPr>
        <w:pStyle w:val="NoSpacing"/>
      </w:pPr>
    </w:p>
    <w:p w14:paraId="0ED2B9D8" w14:textId="77777777" w:rsidR="004A49CA" w:rsidRDefault="004A49CA" w:rsidP="004A49CA">
      <w:pPr>
        <w:pStyle w:val="NoSpacing"/>
      </w:pPr>
    </w:p>
    <w:p w14:paraId="45305974" w14:textId="77777777" w:rsidR="004A49CA" w:rsidRDefault="004A49CA" w:rsidP="004A49CA">
      <w:pPr>
        <w:pStyle w:val="NoSpacing"/>
      </w:pPr>
      <w:r>
        <w:t xml:space="preserve">  2 Oct.1479</w:t>
      </w:r>
      <w:r>
        <w:tab/>
        <w:t>Henry Bolle of Ipswich(q.v.) bequeathed him 6s 8d to intercede for his</w:t>
      </w:r>
    </w:p>
    <w:p w14:paraId="6AE483A4" w14:textId="77777777" w:rsidR="004A49CA" w:rsidRDefault="004A49CA" w:rsidP="004A49CA">
      <w:pPr>
        <w:pStyle w:val="NoSpacing"/>
      </w:pPr>
      <w:r>
        <w:tab/>
      </w:r>
      <w:r>
        <w:tab/>
        <w:t>soul.</w:t>
      </w:r>
    </w:p>
    <w:p w14:paraId="5B9B15E0" w14:textId="77777777" w:rsidR="004A49CA" w:rsidRDefault="004A49CA" w:rsidP="004A49CA">
      <w:pPr>
        <w:pStyle w:val="NoSpacing"/>
        <w:ind w:left="1440"/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67A31068" w14:textId="77777777" w:rsidR="004A49CA" w:rsidRDefault="004A49CA" w:rsidP="004A49CA">
      <w:pPr>
        <w:pStyle w:val="NoSpacing"/>
        <w:ind w:left="1440"/>
      </w:pPr>
      <w:r>
        <w:rPr>
          <w:rFonts w:eastAsia="Times New Roman" w:cs="Times New Roman"/>
          <w:szCs w:val="24"/>
        </w:rPr>
        <w:t>vol. I p</w:t>
      </w:r>
      <w:r>
        <w:t>p.384-6)</w:t>
      </w:r>
    </w:p>
    <w:p w14:paraId="75B96468" w14:textId="77777777" w:rsidR="004A49CA" w:rsidRDefault="004A49CA" w:rsidP="004A49CA">
      <w:pPr>
        <w:pStyle w:val="NoSpacing"/>
      </w:pPr>
    </w:p>
    <w:p w14:paraId="644DE8EF" w14:textId="77777777" w:rsidR="004A49CA" w:rsidRDefault="004A49CA" w:rsidP="004A49CA">
      <w:pPr>
        <w:pStyle w:val="NoSpacing"/>
      </w:pPr>
    </w:p>
    <w:p w14:paraId="1BEDFC1B" w14:textId="77777777" w:rsidR="004A49CA" w:rsidRDefault="004A49CA" w:rsidP="004A49CA">
      <w:pPr>
        <w:pStyle w:val="NoSpacing"/>
      </w:pPr>
      <w:r>
        <w:t>21 May 2024</w:t>
      </w:r>
    </w:p>
    <w:p w14:paraId="292A0A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19A03" w14:textId="77777777" w:rsidR="004A49CA" w:rsidRDefault="004A49CA" w:rsidP="009139A6">
      <w:r>
        <w:separator/>
      </w:r>
    </w:p>
  </w:endnote>
  <w:endnote w:type="continuationSeparator" w:id="0">
    <w:p w14:paraId="0D4A6EFF" w14:textId="77777777" w:rsidR="004A49CA" w:rsidRDefault="004A49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E8D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884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404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8629F" w14:textId="77777777" w:rsidR="004A49CA" w:rsidRDefault="004A49CA" w:rsidP="009139A6">
      <w:r>
        <w:separator/>
      </w:r>
    </w:p>
  </w:footnote>
  <w:footnote w:type="continuationSeparator" w:id="0">
    <w:p w14:paraId="4F29E87C" w14:textId="77777777" w:rsidR="004A49CA" w:rsidRDefault="004A49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6C4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5AD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8B5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CA"/>
    <w:rsid w:val="000666E0"/>
    <w:rsid w:val="002510B7"/>
    <w:rsid w:val="00270799"/>
    <w:rsid w:val="004A49C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0E0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8ED75"/>
  <w15:chartTrackingRefBased/>
  <w15:docId w15:val="{A797A67E-382A-43E9-9C33-2E0A2172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2024-05-21T19:00:00Z</dcterms:created>
  <dcterms:modified xsi:type="dcterms:W3CDTF">2024-05-21T19:00:00Z</dcterms:modified>
</cp:coreProperties>
</file>