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82595" w14:textId="267A109D" w:rsidR="00BA00AB" w:rsidRDefault="00CE5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Gilbert DOWE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33DC165A" w14:textId="1D5240D5" w:rsidR="00CE5476" w:rsidRDefault="00CE5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8DDF73" w14:textId="18C24833" w:rsidR="00CE5476" w:rsidRDefault="00CE5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588518" w14:textId="60094F33" w:rsidR="00CE5476" w:rsidRDefault="00CE5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Henhowe, Suffolk, into</w:t>
      </w:r>
    </w:p>
    <w:p w14:paraId="60303616" w14:textId="1E9B7D24" w:rsidR="00CE5476" w:rsidRDefault="00CE5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Geoffrey Blodwell(q.v.).</w:t>
      </w:r>
    </w:p>
    <w:p w14:paraId="1ED782DC" w14:textId="77777777" w:rsidR="00CE5476" w:rsidRDefault="00CE5476" w:rsidP="00CE547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4CC3FE46" w14:textId="2904D1A9" w:rsidR="00CE5476" w:rsidRDefault="00CE5476" w:rsidP="00CE547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p.3</w:t>
      </w:r>
      <w:r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3DED180" w14:textId="3617EE12" w:rsidR="00CE5476" w:rsidRDefault="00CE5476" w:rsidP="00CE547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F1508D2" w14:textId="750049C9" w:rsidR="00CE5476" w:rsidRDefault="00CE5476" w:rsidP="00CE547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71B9AA2" w14:textId="568F6A02" w:rsidR="00CE5476" w:rsidRDefault="00CE5476" w:rsidP="00CE547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 March 2022</w:t>
      </w:r>
    </w:p>
    <w:p w14:paraId="4E1C9EED" w14:textId="15FEAC4B" w:rsidR="00CE5476" w:rsidRPr="00CE5476" w:rsidRDefault="00CE5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E5476" w:rsidRPr="00CE54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6797C" w14:textId="77777777" w:rsidR="00CE5476" w:rsidRDefault="00CE5476" w:rsidP="009139A6">
      <w:r>
        <w:separator/>
      </w:r>
    </w:p>
  </w:endnote>
  <w:endnote w:type="continuationSeparator" w:id="0">
    <w:p w14:paraId="19533DF8" w14:textId="77777777" w:rsidR="00CE5476" w:rsidRDefault="00CE54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41F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667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175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68A10" w14:textId="77777777" w:rsidR="00CE5476" w:rsidRDefault="00CE5476" w:rsidP="009139A6">
      <w:r>
        <w:separator/>
      </w:r>
    </w:p>
  </w:footnote>
  <w:footnote w:type="continuationSeparator" w:id="0">
    <w:p w14:paraId="59CAEEA8" w14:textId="77777777" w:rsidR="00CE5476" w:rsidRDefault="00CE54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CB8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6C9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FB7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47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E547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CCDAD"/>
  <w15:chartTrackingRefBased/>
  <w15:docId w15:val="{E770698C-EB49-41A7-8223-9BD2B5A98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2022-03-31T20:01:00Z</dcterms:created>
  <dcterms:modified xsi:type="dcterms:W3CDTF">2022-03-31T20:04:00Z</dcterms:modified>
</cp:coreProperties>
</file>