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C32D2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Annabel DOWE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fl.1445)</w:t>
      </w:r>
    </w:p>
    <w:p w14:paraId="44566E1E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Barnham, Suffolk.</w:t>
      </w:r>
    </w:p>
    <w:p w14:paraId="42CB47D8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90063C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4BDA54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John(q.v.).</w:t>
      </w:r>
    </w:p>
    <w:p w14:paraId="0C039AA4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01503C0E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2001p.102)</w:t>
      </w:r>
    </w:p>
    <w:p w14:paraId="7E1C9A95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633A7F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 Peter(q.v.) and William(q.v.).   (ibid.)</w:t>
      </w:r>
    </w:p>
    <w:p w14:paraId="3BC7DC99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66B7D7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A7A046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Feb.1445</w:t>
      </w:r>
      <w:r>
        <w:rPr>
          <w:rFonts w:ascii="Times New Roman" w:hAnsi="Times New Roman" w:cs="Times New Roman"/>
          <w:sz w:val="24"/>
          <w:szCs w:val="24"/>
        </w:rPr>
        <w:tab/>
        <w:t xml:space="preserve">John bequeathed her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utensils of his house and a place called </w:t>
      </w:r>
    </w:p>
    <w:p w14:paraId="01BC904D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Magotyshall</w:t>
      </w:r>
      <w:proofErr w:type="spellEnd"/>
      <w:r>
        <w:rPr>
          <w:rFonts w:ascii="Times New Roman" w:hAnsi="Times New Roman" w:cs="Times New Roman"/>
          <w:sz w:val="24"/>
          <w:szCs w:val="24"/>
        </w:rPr>
        <w:t>” with all lands belonging to it, 3 cows and the remaining</w:t>
      </w:r>
    </w:p>
    <w:p w14:paraId="39F8788B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sheep.   (ibid.)</w:t>
      </w:r>
    </w:p>
    <w:p w14:paraId="0C354A89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7932AC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99E693" w14:textId="77777777" w:rsidR="008C79AA" w:rsidRDefault="008C79AA" w:rsidP="008C79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2020</w:t>
      </w:r>
    </w:p>
    <w:p w14:paraId="147A99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33066" w14:textId="77777777" w:rsidR="008C79AA" w:rsidRDefault="008C79AA" w:rsidP="009139A6">
      <w:r>
        <w:separator/>
      </w:r>
    </w:p>
  </w:endnote>
  <w:endnote w:type="continuationSeparator" w:id="0">
    <w:p w14:paraId="09469AC3" w14:textId="77777777" w:rsidR="008C79AA" w:rsidRDefault="008C79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483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4DFA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311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FEFA4" w14:textId="77777777" w:rsidR="008C79AA" w:rsidRDefault="008C79AA" w:rsidP="009139A6">
      <w:r>
        <w:separator/>
      </w:r>
    </w:p>
  </w:footnote>
  <w:footnote w:type="continuationSeparator" w:id="0">
    <w:p w14:paraId="7F0B481E" w14:textId="77777777" w:rsidR="008C79AA" w:rsidRDefault="008C79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79E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916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0AE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AA"/>
    <w:rsid w:val="000666E0"/>
    <w:rsid w:val="002510B7"/>
    <w:rsid w:val="005C130B"/>
    <w:rsid w:val="00826F5C"/>
    <w:rsid w:val="008C79A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F8BA"/>
  <w15:chartTrackingRefBased/>
  <w15:docId w15:val="{17B85B22-8464-439C-84CF-BA4AD773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2022-01-21T19:19:00Z</dcterms:created>
  <dcterms:modified xsi:type="dcterms:W3CDTF">2022-01-21T19:19:00Z</dcterms:modified>
</cp:coreProperties>
</file>