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1C043" w14:textId="77777777" w:rsidR="003E4C74" w:rsidRDefault="003E4C74" w:rsidP="003E4C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DOWDYNG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0029A409" w14:textId="77777777" w:rsidR="003E4C74" w:rsidRDefault="003E4C74" w:rsidP="003E4C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868AA4" w14:textId="77777777" w:rsidR="003E4C74" w:rsidRDefault="003E4C74" w:rsidP="003E4C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819736" w14:textId="77777777" w:rsidR="003E4C74" w:rsidRDefault="003E4C74" w:rsidP="003E4C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5292CE7A" w14:textId="77777777" w:rsidR="003E4C74" w:rsidRDefault="003E4C74" w:rsidP="003E4C7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2522F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50812AF" w14:textId="77777777" w:rsidR="003E4C74" w:rsidRDefault="003E4C74" w:rsidP="003E4C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C1A0CA" w14:textId="77777777" w:rsidR="003E4C74" w:rsidRDefault="003E4C74" w:rsidP="003E4C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2175B" w14:textId="77777777" w:rsidR="003E4C74" w:rsidRDefault="003E4C74" w:rsidP="003E4C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2022</w:t>
      </w:r>
    </w:p>
    <w:p w14:paraId="29CB3A7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63B99" w14:textId="77777777" w:rsidR="003E4C74" w:rsidRDefault="003E4C74" w:rsidP="009139A6">
      <w:r>
        <w:separator/>
      </w:r>
    </w:p>
  </w:endnote>
  <w:endnote w:type="continuationSeparator" w:id="0">
    <w:p w14:paraId="7F04767F" w14:textId="77777777" w:rsidR="003E4C74" w:rsidRDefault="003E4C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98F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72C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37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FDACC" w14:textId="77777777" w:rsidR="003E4C74" w:rsidRDefault="003E4C74" w:rsidP="009139A6">
      <w:r>
        <w:separator/>
      </w:r>
    </w:p>
  </w:footnote>
  <w:footnote w:type="continuationSeparator" w:id="0">
    <w:p w14:paraId="4F15B30D" w14:textId="77777777" w:rsidR="003E4C74" w:rsidRDefault="003E4C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409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677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79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74"/>
    <w:rsid w:val="000666E0"/>
    <w:rsid w:val="002510B7"/>
    <w:rsid w:val="003E4C7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E62F2"/>
  <w15:chartTrackingRefBased/>
  <w15:docId w15:val="{C57BBB0F-02C6-429F-A318-14522CE6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3E4C7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2022-03-27T10:19:00Z</dcterms:created>
  <dcterms:modified xsi:type="dcterms:W3CDTF">2022-03-27T10:19:00Z</dcterms:modified>
</cp:coreProperties>
</file>