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B3C89" w14:textId="77777777" w:rsidR="00C17A62" w:rsidRDefault="00C17A62" w:rsidP="00C17A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DOWBYLL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fl.1428)</w:t>
      </w:r>
    </w:p>
    <w:p w14:paraId="577E2271" w14:textId="77777777" w:rsidR="00C17A62" w:rsidRDefault="00C17A62" w:rsidP="00C17A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1CFC3E9E" w14:textId="77777777" w:rsidR="00C17A62" w:rsidRDefault="00C17A62" w:rsidP="00C17A62">
      <w:pPr>
        <w:pStyle w:val="NoSpacing"/>
        <w:rPr>
          <w:rFonts w:cs="Times New Roman"/>
          <w:szCs w:val="24"/>
        </w:rPr>
      </w:pPr>
    </w:p>
    <w:p w14:paraId="13FAE6A7" w14:textId="77777777" w:rsidR="00C17A62" w:rsidRDefault="00C17A62" w:rsidP="00C17A62">
      <w:pPr>
        <w:pStyle w:val="NoSpacing"/>
        <w:rPr>
          <w:rFonts w:cs="Times New Roman"/>
          <w:szCs w:val="24"/>
        </w:rPr>
      </w:pPr>
    </w:p>
    <w:p w14:paraId="1B6F5170" w14:textId="77777777" w:rsidR="00C17A62" w:rsidRDefault="00C17A62" w:rsidP="00C17A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1428</w:t>
      </w:r>
      <w:r>
        <w:rPr>
          <w:rFonts w:cs="Times New Roman"/>
          <w:szCs w:val="24"/>
        </w:rPr>
        <w:tab/>
        <w:t>He became apprenticed to John Gedney of London, draper(q.v.).</w:t>
      </w:r>
    </w:p>
    <w:p w14:paraId="1893F514" w14:textId="77777777" w:rsidR="00C17A62" w:rsidRDefault="00C17A62" w:rsidP="00C17A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E07888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7F2DCD5D" w14:textId="77777777" w:rsidR="00C17A62" w:rsidRDefault="00C17A62" w:rsidP="00C17A62">
      <w:pPr>
        <w:pStyle w:val="NoSpacing"/>
        <w:rPr>
          <w:rFonts w:cs="Times New Roman"/>
          <w:szCs w:val="24"/>
        </w:rPr>
      </w:pPr>
    </w:p>
    <w:p w14:paraId="1B2C6578" w14:textId="77777777" w:rsidR="00C17A62" w:rsidRDefault="00C17A62" w:rsidP="00C17A62">
      <w:pPr>
        <w:pStyle w:val="NoSpacing"/>
        <w:rPr>
          <w:rFonts w:cs="Times New Roman"/>
          <w:szCs w:val="24"/>
        </w:rPr>
      </w:pPr>
    </w:p>
    <w:p w14:paraId="113D69AA" w14:textId="77777777" w:rsidR="00C17A62" w:rsidRDefault="00C17A62" w:rsidP="00C17A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June 2024</w:t>
      </w:r>
    </w:p>
    <w:p w14:paraId="636B2B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EC7F79" w14:textId="77777777" w:rsidR="00C17A62" w:rsidRDefault="00C17A62" w:rsidP="009139A6">
      <w:r>
        <w:separator/>
      </w:r>
    </w:p>
  </w:endnote>
  <w:endnote w:type="continuationSeparator" w:id="0">
    <w:p w14:paraId="19ADCC6D" w14:textId="77777777" w:rsidR="00C17A62" w:rsidRDefault="00C17A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5D1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C5C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447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C48659" w14:textId="77777777" w:rsidR="00C17A62" w:rsidRDefault="00C17A62" w:rsidP="009139A6">
      <w:r>
        <w:separator/>
      </w:r>
    </w:p>
  </w:footnote>
  <w:footnote w:type="continuationSeparator" w:id="0">
    <w:p w14:paraId="79E3DBCF" w14:textId="77777777" w:rsidR="00C17A62" w:rsidRDefault="00C17A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B53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29B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056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62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17A6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877AC"/>
  <w15:chartTrackingRefBased/>
  <w15:docId w15:val="{51900C84-2FFB-454B-8EAD-68926400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17A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2024-06-07T20:52:00Z</dcterms:created>
  <dcterms:modified xsi:type="dcterms:W3CDTF">2024-06-07T20:53:00Z</dcterms:modified>
</cp:coreProperties>
</file>