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DBB" w:rsidRDefault="00370DBB" w:rsidP="00370D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DOWBY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370DBB" w:rsidRDefault="00370DBB" w:rsidP="00370D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Little Casterton, Rutland.</w:t>
      </w:r>
    </w:p>
    <w:p w:rsidR="00370DBB" w:rsidRDefault="00370DBB" w:rsidP="00370D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0DBB" w:rsidRDefault="00370DBB" w:rsidP="00370D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0DBB" w:rsidRDefault="00370DBB" w:rsidP="00370D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Apr.1440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</w:t>
      </w:r>
      <w:proofErr w:type="gramStart"/>
      <w:r>
        <w:rPr>
          <w:rFonts w:ascii="Times New Roman" w:hAnsi="Times New Roman" w:cs="Times New Roman"/>
          <w:sz w:val="24"/>
          <w:szCs w:val="24"/>
        </w:rPr>
        <w:t>held  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Uppingham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70DBB" w:rsidRDefault="00370DBB" w:rsidP="00370D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Rutland, into lands held by the late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Paynell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d.1437)(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370DBB" w:rsidRDefault="00370DBB" w:rsidP="00370D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01E1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– 363)</w:t>
      </w:r>
    </w:p>
    <w:p w:rsidR="00370DBB" w:rsidRDefault="00370DBB" w:rsidP="00370D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0DBB" w:rsidRDefault="00370DBB" w:rsidP="00370D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70DBB" w:rsidRDefault="00370DBB" w:rsidP="00370D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October 2015</w:t>
      </w:r>
      <w:bookmarkStart w:id="0" w:name="_GoBack"/>
      <w:bookmarkEnd w:id="0"/>
    </w:p>
    <w:sectPr w:rsidR="00DD5B8A" w:rsidRPr="00370DB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DBB" w:rsidRDefault="00370DBB" w:rsidP="00564E3C">
      <w:pPr>
        <w:spacing w:after="0" w:line="240" w:lineRule="auto"/>
      </w:pPr>
      <w:r>
        <w:separator/>
      </w:r>
    </w:p>
  </w:endnote>
  <w:endnote w:type="continuationSeparator" w:id="0">
    <w:p w:rsidR="00370DBB" w:rsidRDefault="00370DB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DBB" w:rsidRDefault="00370DBB" w:rsidP="00564E3C">
      <w:pPr>
        <w:spacing w:after="0" w:line="240" w:lineRule="auto"/>
      </w:pPr>
      <w:r>
        <w:separator/>
      </w:r>
    </w:p>
  </w:footnote>
  <w:footnote w:type="continuationSeparator" w:id="0">
    <w:p w:rsidR="00370DBB" w:rsidRDefault="00370DBB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DBB"/>
    <w:rsid w:val="00370DBB"/>
    <w:rsid w:val="00564E3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F867A"/>
  <w15:chartTrackingRefBased/>
  <w15:docId w15:val="{702DA7FB-20D5-4ACD-8812-9313E472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70D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2015-10-01T21:26:00Z</dcterms:created>
  <dcterms:modified xsi:type="dcterms:W3CDTF">2015-10-01T21:26:00Z</dcterms:modified>
</cp:coreProperties>
</file>