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58943" w14:textId="77777777" w:rsidR="00603561" w:rsidRDefault="00603561" w:rsidP="006035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DOWBIGYNG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42EFB40B" w14:textId="59BBAB3F" w:rsidR="00603561" w:rsidRDefault="00603561" w:rsidP="006035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Keldholme Nunnery.</w:t>
      </w:r>
    </w:p>
    <w:p w14:paraId="00DAE8A2" w14:textId="77777777" w:rsidR="00603561" w:rsidRDefault="00603561" w:rsidP="006035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1B5223" w14:textId="3F7F536A" w:rsidR="00603561" w:rsidRDefault="00603561" w:rsidP="006035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2ADC19" w14:textId="77777777" w:rsidR="009952BD" w:rsidRDefault="009952BD" w:rsidP="009952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Holy Trinity, York,</w:t>
      </w:r>
    </w:p>
    <w:p w14:paraId="4D4AB15A" w14:textId="77777777" w:rsidR="009952BD" w:rsidRPr="00911497" w:rsidRDefault="009952BD" w:rsidP="009952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12AFD27E" w14:textId="43B8A92F" w:rsidR="009952BD" w:rsidRPr="009952BD" w:rsidRDefault="009952BD" w:rsidP="0060356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582AE6E6" w14:textId="77777777" w:rsidR="00603561" w:rsidRDefault="00603561" w:rsidP="006035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conventual church of the Franciscans in York</w:t>
      </w:r>
    </w:p>
    <w:p w14:paraId="00E8F73A" w14:textId="77777777" w:rsidR="00603561" w:rsidRDefault="00603561" w:rsidP="006035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04610E3E" w14:textId="77777777" w:rsidR="00603561" w:rsidRDefault="00603561" w:rsidP="006035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.95)</w:t>
      </w:r>
    </w:p>
    <w:p w14:paraId="1A6C0D69" w14:textId="77777777" w:rsidR="00603561" w:rsidRDefault="00603561" w:rsidP="006035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4B2C8D" w14:textId="77777777" w:rsidR="00603561" w:rsidRDefault="00603561" w:rsidP="006035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F8E8A8" w14:textId="1E3F4F03" w:rsidR="00603561" w:rsidRDefault="00603561" w:rsidP="006035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 March 2021 </w:t>
      </w:r>
    </w:p>
    <w:p w14:paraId="7DC6DEE2" w14:textId="42BB39BE" w:rsidR="009952BD" w:rsidRPr="00C17D89" w:rsidRDefault="009952BD" w:rsidP="006035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June 2021</w:t>
      </w:r>
    </w:p>
    <w:p w14:paraId="23B3E19E" w14:textId="3C02535E" w:rsidR="00BA00AB" w:rsidRPr="0060356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035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065E1" w14:textId="77777777" w:rsidR="00603561" w:rsidRDefault="00603561" w:rsidP="009139A6">
      <w:r>
        <w:separator/>
      </w:r>
    </w:p>
  </w:endnote>
  <w:endnote w:type="continuationSeparator" w:id="0">
    <w:p w14:paraId="21CEDB70" w14:textId="77777777" w:rsidR="00603561" w:rsidRDefault="006035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16F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1DC9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521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3316E" w14:textId="77777777" w:rsidR="00603561" w:rsidRDefault="00603561" w:rsidP="009139A6">
      <w:r>
        <w:separator/>
      </w:r>
    </w:p>
  </w:footnote>
  <w:footnote w:type="continuationSeparator" w:id="0">
    <w:p w14:paraId="431F5736" w14:textId="77777777" w:rsidR="00603561" w:rsidRDefault="006035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BD7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FEA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9A0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561"/>
    <w:rsid w:val="000666E0"/>
    <w:rsid w:val="002510B7"/>
    <w:rsid w:val="005C130B"/>
    <w:rsid w:val="00603561"/>
    <w:rsid w:val="00826F5C"/>
    <w:rsid w:val="009139A6"/>
    <w:rsid w:val="009448BB"/>
    <w:rsid w:val="009952BD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173C1"/>
  <w15:chartTrackingRefBased/>
  <w15:docId w15:val="{D4630BA6-9242-4E31-ABB7-621876A6D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2021-03-06T21:42:00Z</dcterms:created>
  <dcterms:modified xsi:type="dcterms:W3CDTF">2021-06-26T15:16:00Z</dcterms:modified>
</cp:coreProperties>
</file>