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042B6" w14:textId="5C575E23" w:rsidR="006B2F86" w:rsidRDefault="001C360F" w:rsidP="00E71FC3">
      <w:pPr>
        <w:pStyle w:val="NoSpacing"/>
      </w:pPr>
      <w:r>
        <w:rPr>
          <w:u w:val="single"/>
        </w:rPr>
        <w:t>Robert DOW</w:t>
      </w:r>
      <w:r>
        <w:t xml:space="preserve">   </w:t>
      </w:r>
      <w:proofErr w:type="gramStart"/>
      <w:r>
        <w:t xml:space="preserve">   (</w:t>
      </w:r>
      <w:proofErr w:type="gramEnd"/>
      <w:r>
        <w:t>fl.1460)</w:t>
      </w:r>
    </w:p>
    <w:p w14:paraId="1EC34334" w14:textId="53C649B1" w:rsidR="001C360F" w:rsidRDefault="001C360F" w:rsidP="00E71FC3">
      <w:pPr>
        <w:pStyle w:val="NoSpacing"/>
      </w:pPr>
      <w:r>
        <w:t>of York. Armourer.</w:t>
      </w:r>
    </w:p>
    <w:p w14:paraId="7905FB3E" w14:textId="75846199" w:rsidR="001C360F" w:rsidRDefault="001C360F" w:rsidP="00E71FC3">
      <w:pPr>
        <w:pStyle w:val="NoSpacing"/>
      </w:pPr>
    </w:p>
    <w:p w14:paraId="72A10FF5" w14:textId="27EE2111" w:rsidR="001C360F" w:rsidRDefault="001C360F" w:rsidP="00E71FC3">
      <w:pPr>
        <w:pStyle w:val="NoSpacing"/>
      </w:pPr>
    </w:p>
    <w:p w14:paraId="757754C7" w14:textId="1A623C8A" w:rsidR="001C360F" w:rsidRDefault="001C360F" w:rsidP="00E71FC3">
      <w:pPr>
        <w:pStyle w:val="NoSpacing"/>
      </w:pPr>
      <w:r>
        <w:t>Son:   John, chaplain(q.v.).    (R.F.Y. p.211)</w:t>
      </w:r>
    </w:p>
    <w:p w14:paraId="45B93F5E" w14:textId="6EC0CCB1" w:rsidR="001C360F" w:rsidRDefault="001C360F" w:rsidP="00E71FC3">
      <w:pPr>
        <w:pStyle w:val="NoSpacing"/>
      </w:pPr>
    </w:p>
    <w:p w14:paraId="75799071" w14:textId="53A73FDA" w:rsidR="001C360F" w:rsidRDefault="001C360F" w:rsidP="00E71FC3">
      <w:pPr>
        <w:pStyle w:val="NoSpacing"/>
      </w:pPr>
    </w:p>
    <w:p w14:paraId="52497153" w14:textId="6E44B1DE" w:rsidR="001C360F" w:rsidRDefault="001C360F" w:rsidP="00E71FC3">
      <w:pPr>
        <w:pStyle w:val="NoSpacing"/>
      </w:pPr>
      <w:r>
        <w:tab/>
        <w:t>1485</w:t>
      </w:r>
      <w:r>
        <w:tab/>
        <w:t>John became a Freeman by patrimony.   (ibid.)</w:t>
      </w:r>
    </w:p>
    <w:p w14:paraId="5C688AA8" w14:textId="319C365C" w:rsidR="001C360F" w:rsidRDefault="001C360F" w:rsidP="00E71FC3">
      <w:pPr>
        <w:pStyle w:val="NoSpacing"/>
      </w:pPr>
    </w:p>
    <w:p w14:paraId="50DE2D67" w14:textId="7680BB48" w:rsidR="001C360F" w:rsidRDefault="001C360F" w:rsidP="00E71FC3">
      <w:pPr>
        <w:pStyle w:val="NoSpacing"/>
      </w:pPr>
    </w:p>
    <w:p w14:paraId="439DA474" w14:textId="2EE89D65" w:rsidR="001C360F" w:rsidRPr="001C360F" w:rsidRDefault="001C360F" w:rsidP="00E71FC3">
      <w:pPr>
        <w:pStyle w:val="NoSpacing"/>
      </w:pPr>
      <w:r>
        <w:t>4 October 2018</w:t>
      </w:r>
      <w:bookmarkStart w:id="0" w:name="_GoBack"/>
      <w:bookmarkEnd w:id="0"/>
    </w:p>
    <w:sectPr w:rsidR="001C360F" w:rsidRPr="001C36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399F8" w14:textId="77777777" w:rsidR="001C360F" w:rsidRDefault="001C360F" w:rsidP="00E71FC3">
      <w:pPr>
        <w:spacing w:after="0" w:line="240" w:lineRule="auto"/>
      </w:pPr>
      <w:r>
        <w:separator/>
      </w:r>
    </w:p>
  </w:endnote>
  <w:endnote w:type="continuationSeparator" w:id="0">
    <w:p w14:paraId="34B115B6" w14:textId="77777777" w:rsidR="001C360F" w:rsidRDefault="001C36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F33E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D1FA4" w14:textId="77777777" w:rsidR="001C360F" w:rsidRDefault="001C360F" w:rsidP="00E71FC3">
      <w:pPr>
        <w:spacing w:after="0" w:line="240" w:lineRule="auto"/>
      </w:pPr>
      <w:r>
        <w:separator/>
      </w:r>
    </w:p>
  </w:footnote>
  <w:footnote w:type="continuationSeparator" w:id="0">
    <w:p w14:paraId="1D633D9D" w14:textId="77777777" w:rsidR="001C360F" w:rsidRDefault="001C36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60F"/>
    <w:rsid w:val="001A7C09"/>
    <w:rsid w:val="001C360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9C6F6"/>
  <w15:chartTrackingRefBased/>
  <w15:docId w15:val="{6DE715D2-7778-4556-B30B-2B651701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2018-10-04T19:16:00Z</dcterms:created>
  <dcterms:modified xsi:type="dcterms:W3CDTF">2018-10-04T19:19:00Z</dcterms:modified>
</cp:coreProperties>
</file>