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5F6C7B" w14:textId="77777777" w:rsidR="00AE73F2" w:rsidRDefault="00AE73F2" w:rsidP="00AE73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DOW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d.ca.1401)</w:t>
      </w:r>
    </w:p>
    <w:p w14:paraId="0BD18DAB" w14:textId="77777777" w:rsidR="00AE73F2" w:rsidRDefault="00AE73F2" w:rsidP="00AE73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Heaton.</w:t>
      </w:r>
    </w:p>
    <w:p w14:paraId="01348AA7" w14:textId="77777777" w:rsidR="00AE73F2" w:rsidRDefault="00AE73F2" w:rsidP="00AE73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B7DE9D" w14:textId="77777777" w:rsidR="00AE73F2" w:rsidRDefault="00AE73F2" w:rsidP="00AE73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E424D9" w14:textId="77777777" w:rsidR="00AE73F2" w:rsidRDefault="00AE73F2" w:rsidP="00AE73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Jan.</w:t>
      </w:r>
      <w:r>
        <w:rPr>
          <w:rFonts w:ascii="Times New Roman" w:hAnsi="Times New Roman" w:cs="Times New Roman"/>
          <w:sz w:val="24"/>
          <w:szCs w:val="24"/>
        </w:rPr>
        <w:tab/>
        <w:t>1401</w:t>
      </w:r>
      <w:r>
        <w:rPr>
          <w:rFonts w:ascii="Times New Roman" w:hAnsi="Times New Roman" w:cs="Times New Roman"/>
          <w:sz w:val="24"/>
          <w:szCs w:val="24"/>
        </w:rPr>
        <w:tab/>
        <w:t>Probate of his Will.</w:t>
      </w:r>
    </w:p>
    <w:p w14:paraId="226668C8" w14:textId="77777777" w:rsidR="00AE73F2" w:rsidRDefault="00AE73F2" w:rsidP="00AE73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(Yorkshire Medieval Probate Index, 1267-1500)</w:t>
      </w:r>
    </w:p>
    <w:p w14:paraId="4DCE933A" w14:textId="77777777" w:rsidR="00AE73F2" w:rsidRDefault="00AE73F2" w:rsidP="00AE73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F2F85B" w14:textId="77777777" w:rsidR="00AE73F2" w:rsidRDefault="00AE73F2" w:rsidP="00AE73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2E7E31" w14:textId="77777777" w:rsidR="00AE73F2" w:rsidRDefault="00AE73F2" w:rsidP="00AE73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April 2021</w:t>
      </w:r>
    </w:p>
    <w:p w14:paraId="3B5B502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D32189" w14:textId="77777777" w:rsidR="00AE73F2" w:rsidRDefault="00AE73F2" w:rsidP="009139A6">
      <w:r>
        <w:separator/>
      </w:r>
    </w:p>
  </w:endnote>
  <w:endnote w:type="continuationSeparator" w:id="0">
    <w:p w14:paraId="4A21E680" w14:textId="77777777" w:rsidR="00AE73F2" w:rsidRDefault="00AE73F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2390A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C93C0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CA295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1F4402" w14:textId="77777777" w:rsidR="00AE73F2" w:rsidRDefault="00AE73F2" w:rsidP="009139A6">
      <w:r>
        <w:separator/>
      </w:r>
    </w:p>
  </w:footnote>
  <w:footnote w:type="continuationSeparator" w:id="0">
    <w:p w14:paraId="0CEC02C0" w14:textId="77777777" w:rsidR="00AE73F2" w:rsidRDefault="00AE73F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A64CC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39D4A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98D96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3F2"/>
    <w:rsid w:val="000666E0"/>
    <w:rsid w:val="002510B7"/>
    <w:rsid w:val="005C130B"/>
    <w:rsid w:val="00826F5C"/>
    <w:rsid w:val="009139A6"/>
    <w:rsid w:val="009448BB"/>
    <w:rsid w:val="00A3176C"/>
    <w:rsid w:val="00AE65F8"/>
    <w:rsid w:val="00AE73F2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1D780"/>
  <w15:chartTrackingRefBased/>
  <w15:docId w15:val="{0DAF8CAB-EF67-4F00-84EB-DDD33C6F2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2021-04-13T20:27:00Z</dcterms:created>
  <dcterms:modified xsi:type="dcterms:W3CDTF">2021-04-13T20:29:00Z</dcterms:modified>
</cp:coreProperties>
</file>