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EAB" w:rsidRDefault="00A91EAB" w:rsidP="00A91E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DOKYNHAM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A91EAB" w:rsidRDefault="00A91EAB" w:rsidP="00A91E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A91EAB" w:rsidRDefault="00A91EAB" w:rsidP="00A91E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1EAB" w:rsidRDefault="00A91EAB" w:rsidP="00A91E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1EAB" w:rsidRDefault="00A91EAB" w:rsidP="00A91E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10 Apr.1427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Dodbrook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the Bishop.</w:t>
      </w:r>
    </w:p>
    <w:p w:rsidR="00A91EAB" w:rsidRDefault="00A91EAB" w:rsidP="00A91E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p.109)</w:t>
      </w:r>
    </w:p>
    <w:p w:rsidR="00A91EAB" w:rsidRDefault="00A91EAB" w:rsidP="00A91E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1EAB" w:rsidRDefault="00A91EAB" w:rsidP="00A91E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91EAB" w:rsidRDefault="00A91EAB" w:rsidP="00A91E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  <w:bookmarkStart w:id="0" w:name="_GoBack"/>
      <w:bookmarkEnd w:id="0"/>
    </w:p>
    <w:sectPr w:rsidR="006B2F86" w:rsidRPr="00A91E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EAB" w:rsidRDefault="00A91EAB" w:rsidP="00E71FC3">
      <w:pPr>
        <w:spacing w:after="0" w:line="240" w:lineRule="auto"/>
      </w:pPr>
      <w:r>
        <w:separator/>
      </w:r>
    </w:p>
  </w:endnote>
  <w:endnote w:type="continuationSeparator" w:id="0">
    <w:p w:rsidR="00A91EAB" w:rsidRDefault="00A91E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EAB" w:rsidRDefault="00A91EAB" w:rsidP="00E71FC3">
      <w:pPr>
        <w:spacing w:after="0" w:line="240" w:lineRule="auto"/>
      </w:pPr>
      <w:r>
        <w:separator/>
      </w:r>
    </w:p>
  </w:footnote>
  <w:footnote w:type="continuationSeparator" w:id="0">
    <w:p w:rsidR="00A91EAB" w:rsidRDefault="00A91E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EAB"/>
    <w:rsid w:val="00A91EA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0F787"/>
  <w15:chartTrackingRefBased/>
  <w15:docId w15:val="{42483707-9536-4C6B-8FF7-682853CE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2016-05-13T11:55:00Z</dcterms:created>
  <dcterms:modified xsi:type="dcterms:W3CDTF">2016-05-13T11:56:00Z</dcterms:modified>
</cp:coreProperties>
</file>