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B1F0B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DOKWRAY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AC2EAD8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Kendal, Westmoreland. Chapman.</w:t>
      </w:r>
    </w:p>
    <w:p w14:paraId="02B8586F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54661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09EFF4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14:paraId="42471FA9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965CD4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400F7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5D64E" w14:textId="77777777" w:rsidR="00E75768" w:rsidRDefault="00E75768" w:rsidP="00E757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2022</w:t>
      </w:r>
    </w:p>
    <w:p w14:paraId="78EA71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42AA" w14:textId="77777777" w:rsidR="00E75768" w:rsidRDefault="00E75768" w:rsidP="009139A6">
      <w:r>
        <w:separator/>
      </w:r>
    </w:p>
  </w:endnote>
  <w:endnote w:type="continuationSeparator" w:id="0">
    <w:p w14:paraId="0BB1BF9D" w14:textId="77777777" w:rsidR="00E75768" w:rsidRDefault="00E757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9E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E8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3B5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47A5" w14:textId="77777777" w:rsidR="00E75768" w:rsidRDefault="00E75768" w:rsidP="009139A6">
      <w:r>
        <w:separator/>
      </w:r>
    </w:p>
  </w:footnote>
  <w:footnote w:type="continuationSeparator" w:id="0">
    <w:p w14:paraId="3224D35C" w14:textId="77777777" w:rsidR="00E75768" w:rsidRDefault="00E757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B80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A0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876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6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576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6403"/>
  <w15:chartTrackingRefBased/>
  <w15:docId w15:val="{CA2D0765-39CB-4A98-A7D7-27AE45C4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57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2022-06-26T18:49:00Z</dcterms:created>
  <dcterms:modified xsi:type="dcterms:W3CDTF">2022-06-26T18:50:00Z</dcterms:modified>
</cp:coreProperties>
</file>