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700F3" w14:textId="77777777" w:rsidR="000F1D74" w:rsidRDefault="000F1D74" w:rsidP="000F1D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Simon DOKKYNG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fl.1425)</w:t>
      </w:r>
    </w:p>
    <w:p w14:paraId="74BC2A6A" w14:textId="77777777" w:rsidR="000F1D74" w:rsidRDefault="000F1D74" w:rsidP="000F1D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Ryburgh</w:t>
      </w:r>
      <w:proofErr w:type="spellEnd"/>
      <w:r>
        <w:rPr>
          <w:rFonts w:cs="Times New Roman"/>
          <w:szCs w:val="24"/>
        </w:rPr>
        <w:t>, Norfolk. Yeoman.</w:t>
      </w:r>
    </w:p>
    <w:p w14:paraId="71B410ED" w14:textId="77777777" w:rsidR="000F1D74" w:rsidRDefault="000F1D74" w:rsidP="000F1D74">
      <w:pPr>
        <w:pStyle w:val="NoSpacing"/>
        <w:rPr>
          <w:rFonts w:cs="Times New Roman"/>
          <w:szCs w:val="24"/>
        </w:rPr>
      </w:pPr>
    </w:p>
    <w:p w14:paraId="23FA4E02" w14:textId="77777777" w:rsidR="000F1D74" w:rsidRDefault="000F1D74" w:rsidP="000F1D74">
      <w:pPr>
        <w:pStyle w:val="NoSpacing"/>
        <w:rPr>
          <w:rFonts w:cs="Times New Roman"/>
          <w:szCs w:val="24"/>
        </w:rPr>
      </w:pPr>
    </w:p>
    <w:p w14:paraId="548F6A95" w14:textId="77777777" w:rsidR="000F1D74" w:rsidRDefault="000F1D74" w:rsidP="000F1D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1425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Bron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Wiveton</w:t>
      </w:r>
      <w:proofErr w:type="spellEnd"/>
      <w:r>
        <w:rPr>
          <w:rFonts w:cs="Times New Roman"/>
          <w:szCs w:val="24"/>
        </w:rPr>
        <w:t xml:space="preserve">(q.v.) brought a plaint of debt against him and </w:t>
      </w:r>
      <w:proofErr w:type="gramStart"/>
      <w:r>
        <w:rPr>
          <w:rFonts w:cs="Times New Roman"/>
          <w:szCs w:val="24"/>
        </w:rPr>
        <w:t>four</w:t>
      </w:r>
      <w:proofErr w:type="gramEnd"/>
    </w:p>
    <w:p w14:paraId="1CF8B763" w14:textId="77777777" w:rsidR="000F1D74" w:rsidRDefault="000F1D74" w:rsidP="000F1D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others.</w:t>
      </w:r>
    </w:p>
    <w:p w14:paraId="0CA021F7" w14:textId="77777777" w:rsidR="000F1D74" w:rsidRDefault="000F1D74" w:rsidP="000F1D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30414">
          <w:rPr>
            <w:rStyle w:val="Hyperlink"/>
            <w:rFonts w:cs="Times New Roman"/>
            <w:szCs w:val="24"/>
          </w:rPr>
          <w:t>http://aalt.law.uh.edu/Indices/CP40Indices/CP40no647/CP40no647Pl.htm</w:t>
        </w:r>
      </w:hyperlink>
      <w:r>
        <w:rPr>
          <w:rFonts w:cs="Times New Roman"/>
          <w:szCs w:val="24"/>
        </w:rPr>
        <w:t xml:space="preserve"> )</w:t>
      </w:r>
    </w:p>
    <w:p w14:paraId="7643C1C4" w14:textId="77777777" w:rsidR="000F1D74" w:rsidRDefault="000F1D74" w:rsidP="000F1D74">
      <w:pPr>
        <w:pStyle w:val="NoSpacing"/>
        <w:rPr>
          <w:rFonts w:cs="Times New Roman"/>
          <w:szCs w:val="24"/>
        </w:rPr>
      </w:pPr>
    </w:p>
    <w:p w14:paraId="206D6F85" w14:textId="77777777" w:rsidR="000F1D74" w:rsidRDefault="000F1D74" w:rsidP="000F1D74">
      <w:pPr>
        <w:pStyle w:val="NoSpacing"/>
        <w:rPr>
          <w:rFonts w:cs="Times New Roman"/>
          <w:szCs w:val="24"/>
        </w:rPr>
      </w:pPr>
    </w:p>
    <w:p w14:paraId="215C09C6" w14:textId="77777777" w:rsidR="000F1D74" w:rsidRDefault="000F1D74" w:rsidP="000F1D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2023</w:t>
      </w:r>
    </w:p>
    <w:p w14:paraId="1B3BF7A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318E2" w14:textId="77777777" w:rsidR="000F1D74" w:rsidRDefault="000F1D74" w:rsidP="009139A6">
      <w:r>
        <w:separator/>
      </w:r>
    </w:p>
  </w:endnote>
  <w:endnote w:type="continuationSeparator" w:id="0">
    <w:p w14:paraId="6F881DF4" w14:textId="77777777" w:rsidR="000F1D74" w:rsidRDefault="000F1D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1B4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BF15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202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8FB90" w14:textId="77777777" w:rsidR="000F1D74" w:rsidRDefault="000F1D74" w:rsidP="009139A6">
      <w:r>
        <w:separator/>
      </w:r>
    </w:p>
  </w:footnote>
  <w:footnote w:type="continuationSeparator" w:id="0">
    <w:p w14:paraId="5B11E7C6" w14:textId="77777777" w:rsidR="000F1D74" w:rsidRDefault="000F1D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30A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806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C5B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D74"/>
    <w:rsid w:val="000666E0"/>
    <w:rsid w:val="000F1D74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64331"/>
  <w15:chartTrackingRefBased/>
  <w15:docId w15:val="{CAB8AEF5-7BD1-4165-9D90-EC3AD9A13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F1D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2023-07-14T06:36:00Z</dcterms:created>
  <dcterms:modified xsi:type="dcterms:W3CDTF">2023-07-14T06:37:00Z</dcterms:modified>
</cp:coreProperties>
</file>