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CB013" w14:textId="77777777" w:rsidR="00162EF2" w:rsidRDefault="00162EF2" w:rsidP="00162E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DOKETT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038BB926" w14:textId="77777777" w:rsidR="00162EF2" w:rsidRDefault="00162EF2" w:rsidP="00162E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Yeoman.</w:t>
      </w:r>
    </w:p>
    <w:p w14:paraId="224A9E2E" w14:textId="77777777" w:rsidR="00162EF2" w:rsidRDefault="00162EF2" w:rsidP="00162EF2">
      <w:pPr>
        <w:pStyle w:val="NoSpacing"/>
        <w:rPr>
          <w:rFonts w:cs="Times New Roman"/>
          <w:szCs w:val="24"/>
        </w:rPr>
      </w:pPr>
    </w:p>
    <w:p w14:paraId="23A3071B" w14:textId="77777777" w:rsidR="00162EF2" w:rsidRDefault="00162EF2" w:rsidP="00162EF2">
      <w:pPr>
        <w:pStyle w:val="NoSpacing"/>
        <w:rPr>
          <w:rFonts w:cs="Times New Roman"/>
          <w:szCs w:val="24"/>
        </w:rPr>
      </w:pPr>
    </w:p>
    <w:p w14:paraId="405459B8" w14:textId="77777777" w:rsidR="00162EF2" w:rsidRDefault="00162EF2" w:rsidP="00162E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7F02C98C" w14:textId="77777777" w:rsidR="00162EF2" w:rsidRDefault="00162EF2" w:rsidP="00162E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28FAFAAB" w14:textId="77777777" w:rsidR="00162EF2" w:rsidRDefault="00162EF2" w:rsidP="00162EF2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</w:t>
      </w:r>
      <w:proofErr w:type="spellEnd"/>
      <w:r>
        <w:rPr>
          <w:rFonts w:cs="Times New Roman"/>
          <w:szCs w:val="24"/>
        </w:rPr>
        <w:t>)</w:t>
      </w:r>
    </w:p>
    <w:p w14:paraId="3F6F40DF" w14:textId="77777777" w:rsidR="00162EF2" w:rsidRDefault="00162EF2" w:rsidP="00162EF2">
      <w:pPr>
        <w:pStyle w:val="NoSpacing"/>
        <w:rPr>
          <w:rFonts w:cs="Times New Roman"/>
          <w:szCs w:val="24"/>
        </w:rPr>
      </w:pPr>
    </w:p>
    <w:p w14:paraId="2A18812E" w14:textId="77777777" w:rsidR="00162EF2" w:rsidRDefault="00162EF2" w:rsidP="00162EF2">
      <w:pPr>
        <w:pStyle w:val="NoSpacing"/>
        <w:rPr>
          <w:rFonts w:cs="Times New Roman"/>
          <w:szCs w:val="24"/>
        </w:rPr>
      </w:pPr>
    </w:p>
    <w:p w14:paraId="09209735" w14:textId="77777777" w:rsidR="00162EF2" w:rsidRDefault="00162EF2" w:rsidP="00162E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740E30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41C91" w14:textId="77777777" w:rsidR="00162EF2" w:rsidRDefault="00162EF2" w:rsidP="009139A6">
      <w:r>
        <w:separator/>
      </w:r>
    </w:p>
  </w:endnote>
  <w:endnote w:type="continuationSeparator" w:id="0">
    <w:p w14:paraId="651B1E7B" w14:textId="77777777" w:rsidR="00162EF2" w:rsidRDefault="00162E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11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861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0B3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0FFA3" w14:textId="77777777" w:rsidR="00162EF2" w:rsidRDefault="00162EF2" w:rsidP="009139A6">
      <w:r>
        <w:separator/>
      </w:r>
    </w:p>
  </w:footnote>
  <w:footnote w:type="continuationSeparator" w:id="0">
    <w:p w14:paraId="291E409F" w14:textId="77777777" w:rsidR="00162EF2" w:rsidRDefault="00162E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6D4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6A2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3AD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EF2"/>
    <w:rsid w:val="000666E0"/>
    <w:rsid w:val="00162EF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9EA52"/>
  <w15:chartTrackingRefBased/>
  <w15:docId w15:val="{B0E72BF1-4C45-45B7-9433-0EB2C650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2024-04-28T14:27:00Z</dcterms:created>
  <dcterms:modified xsi:type="dcterms:W3CDTF">2024-04-28T14:27:00Z</dcterms:modified>
</cp:coreProperties>
</file>