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9018E" w14:textId="77777777" w:rsidR="00AE22E0" w:rsidRDefault="00AE22E0" w:rsidP="00AE22E0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Richard DOKETT</w:t>
      </w:r>
      <w:r>
        <w:rPr>
          <w:rFonts w:cs="Times New Roman"/>
          <w:szCs w:val="24"/>
          <w:lang w:val="en-GB"/>
        </w:rPr>
        <w:t xml:space="preserve">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fl.1448)</w:t>
      </w:r>
    </w:p>
    <w:p w14:paraId="366D968E" w14:textId="77777777" w:rsidR="00AE22E0" w:rsidRDefault="00AE22E0" w:rsidP="00AE22E0">
      <w:pPr>
        <w:pStyle w:val="NoSpacing"/>
        <w:jc w:val="both"/>
        <w:rPr>
          <w:rFonts w:cs="Times New Roman"/>
          <w:szCs w:val="24"/>
          <w:lang w:val="en-GB"/>
        </w:rPr>
      </w:pPr>
    </w:p>
    <w:p w14:paraId="253583B4" w14:textId="77777777" w:rsidR="00AE22E0" w:rsidRDefault="00AE22E0" w:rsidP="00AE22E0">
      <w:pPr>
        <w:pStyle w:val="NoSpacing"/>
        <w:jc w:val="both"/>
        <w:rPr>
          <w:rFonts w:cs="Times New Roman"/>
          <w:szCs w:val="24"/>
          <w:lang w:val="en-GB"/>
        </w:rPr>
      </w:pPr>
    </w:p>
    <w:p w14:paraId="110A5A20" w14:textId="77777777" w:rsidR="00AE22E0" w:rsidRDefault="00AE22E0" w:rsidP="00AE22E0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1448</w:t>
      </w:r>
      <w:r>
        <w:rPr>
          <w:rFonts w:cs="Times New Roman"/>
          <w:szCs w:val="24"/>
          <w:lang w:val="en-GB"/>
        </w:rPr>
        <w:tab/>
        <w:t xml:space="preserve">He and Katherine </w:t>
      </w:r>
      <w:proofErr w:type="spellStart"/>
      <w:r>
        <w:rPr>
          <w:rFonts w:cs="Times New Roman"/>
          <w:szCs w:val="24"/>
          <w:lang w:val="en-GB"/>
        </w:rPr>
        <w:t>Fastolff</w:t>
      </w:r>
      <w:proofErr w:type="spellEnd"/>
      <w:r>
        <w:rPr>
          <w:rFonts w:cs="Times New Roman"/>
          <w:szCs w:val="24"/>
          <w:lang w:val="en-GB"/>
        </w:rPr>
        <w:t>(q.v.) made a plaint of debt against John Skeet,</w:t>
      </w:r>
    </w:p>
    <w:p w14:paraId="553026E9" w14:textId="77777777" w:rsidR="00AE22E0" w:rsidRDefault="00AE22E0" w:rsidP="00AE22E0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junior, of Kersey, Suffolk(q.v.), and three others.</w:t>
      </w:r>
    </w:p>
    <w:p w14:paraId="335195B5" w14:textId="77777777" w:rsidR="00AE22E0" w:rsidRDefault="00AE22E0" w:rsidP="00AE22E0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636E2B">
          <w:rPr>
            <w:rStyle w:val="Hyperlink"/>
            <w:rFonts w:cs="Times New Roman"/>
            <w:szCs w:val="24"/>
            <w:lang w:val="en-GB"/>
          </w:rPr>
          <w:t>https://waalt.uh.edu/index.php/CP40/748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5BE90B28" w14:textId="77777777" w:rsidR="00AE22E0" w:rsidRDefault="00AE22E0" w:rsidP="00AE22E0">
      <w:pPr>
        <w:pStyle w:val="NoSpacing"/>
        <w:jc w:val="both"/>
        <w:rPr>
          <w:rFonts w:cs="Times New Roman"/>
          <w:szCs w:val="24"/>
          <w:lang w:val="en-GB"/>
        </w:rPr>
      </w:pPr>
    </w:p>
    <w:p w14:paraId="165DE589" w14:textId="77777777" w:rsidR="00AE22E0" w:rsidRDefault="00AE22E0" w:rsidP="00AE22E0">
      <w:pPr>
        <w:pStyle w:val="NoSpacing"/>
        <w:jc w:val="both"/>
        <w:rPr>
          <w:rFonts w:cs="Times New Roman"/>
          <w:szCs w:val="24"/>
          <w:lang w:val="en-GB"/>
        </w:rPr>
      </w:pPr>
    </w:p>
    <w:p w14:paraId="2B3B70BE" w14:textId="77777777" w:rsidR="00AE22E0" w:rsidRDefault="00AE22E0" w:rsidP="00AE22E0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29 November 2023</w:t>
      </w:r>
    </w:p>
    <w:p w14:paraId="69C015D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4D7CF" w14:textId="77777777" w:rsidR="00AE22E0" w:rsidRDefault="00AE22E0" w:rsidP="009139A6">
      <w:r>
        <w:separator/>
      </w:r>
    </w:p>
  </w:endnote>
  <w:endnote w:type="continuationSeparator" w:id="0">
    <w:p w14:paraId="6AC3A4E9" w14:textId="77777777" w:rsidR="00AE22E0" w:rsidRDefault="00AE22E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0D3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2524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8FB0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4D2F7" w14:textId="77777777" w:rsidR="00AE22E0" w:rsidRDefault="00AE22E0" w:rsidP="009139A6">
      <w:r>
        <w:separator/>
      </w:r>
    </w:p>
  </w:footnote>
  <w:footnote w:type="continuationSeparator" w:id="0">
    <w:p w14:paraId="16574118" w14:textId="77777777" w:rsidR="00AE22E0" w:rsidRDefault="00AE22E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88D7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C132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E91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2E0"/>
    <w:rsid w:val="000666E0"/>
    <w:rsid w:val="002510B7"/>
    <w:rsid w:val="005C130B"/>
    <w:rsid w:val="00826F5C"/>
    <w:rsid w:val="009139A6"/>
    <w:rsid w:val="009448BB"/>
    <w:rsid w:val="00947624"/>
    <w:rsid w:val="00A3176C"/>
    <w:rsid w:val="00AE22E0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CAB07"/>
  <w15:chartTrackingRefBased/>
  <w15:docId w15:val="{51D6E2CA-9651-4514-B610-4F045611E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E22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2023-12-07T10:55:00Z</dcterms:created>
  <dcterms:modified xsi:type="dcterms:W3CDTF">2023-12-07T10:56:00Z</dcterms:modified>
</cp:coreProperties>
</file>