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85795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DOKET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14:paraId="0594B6C4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Worlington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14:paraId="35342331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6EC2A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0EC72C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Tannington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conveyed a</w:t>
      </w:r>
    </w:p>
    <w:p w14:paraId="1BFBBA81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piece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Worlingworth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32EA056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FL 94/L1/2/8)</w:t>
      </w:r>
    </w:p>
    <w:p w14:paraId="4EC9C2EE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80D70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384785" w14:textId="77777777" w:rsidR="000F2062" w:rsidRDefault="000F2062" w:rsidP="000F20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p w14:paraId="6E210F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59CC6" w14:textId="77777777" w:rsidR="000F2062" w:rsidRDefault="000F2062" w:rsidP="009139A6">
      <w:r>
        <w:separator/>
      </w:r>
    </w:p>
  </w:endnote>
  <w:endnote w:type="continuationSeparator" w:id="0">
    <w:p w14:paraId="1F93EA22" w14:textId="77777777" w:rsidR="000F2062" w:rsidRDefault="000F20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B23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592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697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105B5" w14:textId="77777777" w:rsidR="000F2062" w:rsidRDefault="000F2062" w:rsidP="009139A6">
      <w:r>
        <w:separator/>
      </w:r>
    </w:p>
  </w:footnote>
  <w:footnote w:type="continuationSeparator" w:id="0">
    <w:p w14:paraId="74505909" w14:textId="77777777" w:rsidR="000F2062" w:rsidRDefault="000F20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351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E20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601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62"/>
    <w:rsid w:val="000666E0"/>
    <w:rsid w:val="000F2062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3835B"/>
  <w15:chartTrackingRefBased/>
  <w15:docId w15:val="{1707EFDD-16DE-4F71-B6C2-866C71D5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2021-04-04T20:33:00Z</dcterms:created>
  <dcterms:modified xsi:type="dcterms:W3CDTF">2021-04-04T20:33:00Z</dcterms:modified>
</cp:coreProperties>
</file>