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252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DOKET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DOGET)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(fl.1412-7)</w:t>
      </w:r>
    </w:p>
    <w:p w:rsidR="00D25211" w:rsidRDefault="00D25211" w:rsidP="00D25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Cardeston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D25211" w:rsidRDefault="00D252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11" w:rsidRDefault="00D252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11" w:rsidRDefault="00D252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Jun.1412</w:t>
      </w:r>
      <w:r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:rsidR="00D25211" w:rsidRDefault="00D25211" w:rsidP="00D25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Pr="00D25211">
        <w:rPr>
          <w:rFonts w:ascii="Times New Roman" w:hAnsi="Times New Roman" w:cs="Times New Roman"/>
          <w:sz w:val="24"/>
          <w:szCs w:val="24"/>
          <w:u w:val="single"/>
        </w:rPr>
        <w:t>www.melocki.org.uk/salop/Cardiston.html</w:t>
      </w:r>
      <w:r w:rsidRPr="00D25211">
        <w:rPr>
          <w:rFonts w:ascii="Times New Roman" w:hAnsi="Times New Roman" w:cs="Times New Roman"/>
          <w:sz w:val="24"/>
          <w:szCs w:val="24"/>
        </w:rPr>
        <w:t>)</w:t>
      </w:r>
    </w:p>
    <w:p w:rsidR="00D25211" w:rsidRDefault="00D25211" w:rsidP="00D25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Jun.1417</w:t>
      </w:r>
      <w:r>
        <w:rPr>
          <w:rFonts w:ascii="Times New Roman" w:hAnsi="Times New Roman" w:cs="Times New Roman"/>
          <w:sz w:val="24"/>
          <w:szCs w:val="24"/>
        </w:rPr>
        <w:tab/>
        <w:t>He had resigned by this date.  (ibid.)</w:t>
      </w:r>
    </w:p>
    <w:p w:rsidR="00D25211" w:rsidRDefault="00D25211" w:rsidP="00D25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11" w:rsidRDefault="00D25211" w:rsidP="00D25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11" w:rsidRDefault="00D25211" w:rsidP="00D25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March 2016</w:t>
      </w:r>
    </w:p>
    <w:p w:rsidR="00D25211" w:rsidRPr="00D25211" w:rsidRDefault="00D252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25211" w:rsidRPr="00D252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211" w:rsidRDefault="00D25211" w:rsidP="00E71FC3">
      <w:pPr>
        <w:spacing w:after="0" w:line="240" w:lineRule="auto"/>
      </w:pPr>
      <w:r>
        <w:separator/>
      </w:r>
    </w:p>
  </w:endnote>
  <w:endnote w:type="continuationSeparator" w:id="0">
    <w:p w:rsidR="00D25211" w:rsidRDefault="00D252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211" w:rsidRDefault="00D25211" w:rsidP="00E71FC3">
      <w:pPr>
        <w:spacing w:after="0" w:line="240" w:lineRule="auto"/>
      </w:pPr>
      <w:r>
        <w:separator/>
      </w:r>
    </w:p>
  </w:footnote>
  <w:footnote w:type="continuationSeparator" w:id="0">
    <w:p w:rsidR="00D25211" w:rsidRDefault="00D252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11"/>
    <w:rsid w:val="00AB52E8"/>
    <w:rsid w:val="00B16D3F"/>
    <w:rsid w:val="00D252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16B6B"/>
  <w15:chartTrackingRefBased/>
  <w15:docId w15:val="{B9C28008-27F7-406B-BF80-87039FAD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252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2016-03-02T21:27:00Z</dcterms:created>
  <dcterms:modified xsi:type="dcterms:W3CDTF">2016-03-02T21:32:00Z</dcterms:modified>
</cp:coreProperties>
</file>