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4E0AE" w14:textId="77777777" w:rsidR="009E43C5" w:rsidRDefault="009E43C5" w:rsidP="009E4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DOKET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50BC2D21" w14:textId="77777777" w:rsidR="009E43C5" w:rsidRDefault="009E43C5" w:rsidP="009E43C5">
      <w:pPr>
        <w:pStyle w:val="NoSpacing"/>
        <w:rPr>
          <w:rFonts w:cs="Times New Roman"/>
          <w:szCs w:val="24"/>
        </w:rPr>
      </w:pPr>
    </w:p>
    <w:p w14:paraId="5E1C347C" w14:textId="77777777" w:rsidR="009E43C5" w:rsidRDefault="009E43C5" w:rsidP="009E43C5">
      <w:pPr>
        <w:pStyle w:val="NoSpacing"/>
        <w:rPr>
          <w:rFonts w:cs="Times New Roman"/>
          <w:szCs w:val="24"/>
        </w:rPr>
      </w:pPr>
    </w:p>
    <w:p w14:paraId="7B166FA8" w14:textId="77777777" w:rsidR="009E43C5" w:rsidRDefault="009E43C5" w:rsidP="009E4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Oct.1434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Goddeston</w:t>
      </w:r>
      <w:proofErr w:type="spellEnd"/>
      <w:r>
        <w:rPr>
          <w:rFonts w:cs="Times New Roman"/>
          <w:szCs w:val="24"/>
        </w:rPr>
        <w:t>(q.v.) were commissioned to levy and collect in the</w:t>
      </w:r>
    </w:p>
    <w:p w14:paraId="26C66E7A" w14:textId="77777777" w:rsidR="009E43C5" w:rsidRDefault="009E43C5" w:rsidP="009E4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port of Ipswich and all adjacent ports and places the customs on wools,</w:t>
      </w:r>
    </w:p>
    <w:p w14:paraId="25890E45" w14:textId="77777777" w:rsidR="009E43C5" w:rsidRDefault="009E43C5" w:rsidP="009E4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hides and woolfells.     (C.F.R. 1430-37 p.219)</w:t>
      </w:r>
    </w:p>
    <w:p w14:paraId="15F53FA4" w14:textId="77777777" w:rsidR="009E43C5" w:rsidRDefault="009E43C5" w:rsidP="009E43C5">
      <w:pPr>
        <w:pStyle w:val="NoSpacing"/>
        <w:rPr>
          <w:rFonts w:cs="Times New Roman"/>
          <w:szCs w:val="24"/>
        </w:rPr>
      </w:pPr>
    </w:p>
    <w:p w14:paraId="7C97307F" w14:textId="77777777" w:rsidR="009E43C5" w:rsidRDefault="009E43C5" w:rsidP="009E43C5">
      <w:pPr>
        <w:pStyle w:val="NoSpacing"/>
        <w:rPr>
          <w:rFonts w:cs="Times New Roman"/>
          <w:szCs w:val="24"/>
        </w:rPr>
      </w:pPr>
    </w:p>
    <w:p w14:paraId="4F2C61A3" w14:textId="77777777" w:rsidR="009E43C5" w:rsidRDefault="009E43C5" w:rsidP="009E43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2024</w:t>
      </w:r>
    </w:p>
    <w:p w14:paraId="29EF53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422E6" w14:textId="77777777" w:rsidR="009E43C5" w:rsidRDefault="009E43C5" w:rsidP="009139A6">
      <w:r>
        <w:separator/>
      </w:r>
    </w:p>
  </w:endnote>
  <w:endnote w:type="continuationSeparator" w:id="0">
    <w:p w14:paraId="57EC3361" w14:textId="77777777" w:rsidR="009E43C5" w:rsidRDefault="009E43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A0A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B9D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59B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523DD" w14:textId="77777777" w:rsidR="009E43C5" w:rsidRDefault="009E43C5" w:rsidP="009139A6">
      <w:r>
        <w:separator/>
      </w:r>
    </w:p>
  </w:footnote>
  <w:footnote w:type="continuationSeparator" w:id="0">
    <w:p w14:paraId="468ADC92" w14:textId="77777777" w:rsidR="009E43C5" w:rsidRDefault="009E43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E68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26E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DAB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3C5"/>
    <w:rsid w:val="000666E0"/>
    <w:rsid w:val="002510B7"/>
    <w:rsid w:val="00270799"/>
    <w:rsid w:val="005C130B"/>
    <w:rsid w:val="00625C2A"/>
    <w:rsid w:val="00826F5C"/>
    <w:rsid w:val="009139A6"/>
    <w:rsid w:val="009411C2"/>
    <w:rsid w:val="009448BB"/>
    <w:rsid w:val="00947624"/>
    <w:rsid w:val="009E43C5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34C53"/>
  <w15:chartTrackingRefBased/>
  <w15:docId w15:val="{B73CC8A1-24EA-4E5F-BD13-5D5D3F41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2024-11-30T13:17:00Z</dcterms:created>
  <dcterms:modified xsi:type="dcterms:W3CDTF">2024-11-30T13:18:00Z</dcterms:modified>
</cp:coreProperties>
</file>