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3F4C4" w14:textId="77777777" w:rsidR="001331C0" w:rsidRDefault="001331C0" w:rsidP="001331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DOKLEYNG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fl.1459)</w:t>
      </w:r>
    </w:p>
    <w:p w14:paraId="5AF1A96A" w14:textId="77777777" w:rsidR="001331C0" w:rsidRDefault="001331C0" w:rsidP="001331C0">
      <w:pPr>
        <w:pStyle w:val="NoSpacing"/>
        <w:rPr>
          <w:rFonts w:cs="Times New Roman"/>
          <w:szCs w:val="24"/>
        </w:rPr>
      </w:pPr>
    </w:p>
    <w:p w14:paraId="03FD39C7" w14:textId="77777777" w:rsidR="001331C0" w:rsidRDefault="001331C0" w:rsidP="001331C0">
      <w:pPr>
        <w:pStyle w:val="NoSpacing"/>
        <w:rPr>
          <w:rFonts w:cs="Times New Roman"/>
          <w:szCs w:val="24"/>
        </w:rPr>
      </w:pPr>
    </w:p>
    <w:p w14:paraId="249E3AD8" w14:textId="77777777" w:rsidR="001331C0" w:rsidRDefault="001331C0" w:rsidP="001331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Holand.     (C.P.R. 1452-61 p.559)</w:t>
      </w:r>
    </w:p>
    <w:p w14:paraId="6544491B" w14:textId="77777777" w:rsidR="001331C0" w:rsidRDefault="001331C0" w:rsidP="001331C0">
      <w:pPr>
        <w:pStyle w:val="NoSpacing"/>
        <w:rPr>
          <w:rFonts w:cs="Times New Roman"/>
          <w:szCs w:val="24"/>
        </w:rPr>
      </w:pPr>
    </w:p>
    <w:p w14:paraId="07B58C72" w14:textId="77777777" w:rsidR="001331C0" w:rsidRDefault="001331C0" w:rsidP="001331C0">
      <w:pPr>
        <w:pStyle w:val="NoSpacing"/>
        <w:rPr>
          <w:rFonts w:cs="Times New Roman"/>
          <w:szCs w:val="24"/>
        </w:rPr>
      </w:pPr>
    </w:p>
    <w:p w14:paraId="5AD999A6" w14:textId="77777777" w:rsidR="001331C0" w:rsidRDefault="001331C0" w:rsidP="001331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7B4B3E30" w14:textId="68E863E6" w:rsidR="00397084" w:rsidRPr="001331C0" w:rsidRDefault="00397084" w:rsidP="00397084">
      <w:pPr>
        <w:pStyle w:val="NoSpacing"/>
        <w:rPr>
          <w:rFonts w:cs="Times New Roman"/>
          <w:szCs w:val="24"/>
        </w:rPr>
      </w:pPr>
    </w:p>
    <w:p w14:paraId="727F71AD" w14:textId="4122EFE6" w:rsidR="00397084" w:rsidRPr="00397084" w:rsidRDefault="00397084" w:rsidP="00F47382">
      <w:pPr>
        <w:pStyle w:val="NoSpacing"/>
        <w:rPr>
          <w:rFonts w:cs="Times New Roman"/>
          <w:szCs w:val="24"/>
        </w:rPr>
      </w:pPr>
    </w:p>
    <w:p w14:paraId="25C981C4" w14:textId="0F02B811" w:rsidR="00F47382" w:rsidRPr="00F47382" w:rsidRDefault="00F47382" w:rsidP="00F47382">
      <w:pPr>
        <w:pStyle w:val="NoSpacing"/>
        <w:rPr>
          <w:rFonts w:cs="Times New Roman"/>
          <w:szCs w:val="24"/>
        </w:rPr>
      </w:pPr>
    </w:p>
    <w:p w14:paraId="42AEEE2D" w14:textId="372EBC89" w:rsidR="00F47382" w:rsidRPr="009B4628" w:rsidRDefault="00F47382" w:rsidP="009B4628">
      <w:pPr>
        <w:pStyle w:val="NoSpacing"/>
        <w:rPr>
          <w:rFonts w:cs="Times New Roman"/>
          <w:szCs w:val="24"/>
        </w:rPr>
      </w:pPr>
    </w:p>
    <w:p w14:paraId="119753C9" w14:textId="1CC616E3" w:rsidR="009B4628" w:rsidRPr="009B4628" w:rsidRDefault="009B4628" w:rsidP="009B4628">
      <w:pPr>
        <w:pStyle w:val="NoSpacing"/>
        <w:rPr>
          <w:rFonts w:cs="Times New Roman"/>
          <w:szCs w:val="24"/>
        </w:rPr>
      </w:pPr>
    </w:p>
    <w:p w14:paraId="37E65970" w14:textId="28FC702E" w:rsidR="009B4628" w:rsidRPr="009B4628" w:rsidRDefault="009B4628" w:rsidP="009B4628">
      <w:pPr>
        <w:pStyle w:val="NoSpacing"/>
        <w:rPr>
          <w:rFonts w:cs="Times New Roman"/>
          <w:szCs w:val="24"/>
        </w:rPr>
      </w:pPr>
    </w:p>
    <w:p w14:paraId="127ECC84" w14:textId="4F6B32D1" w:rsidR="009B4628" w:rsidRPr="00C357E8" w:rsidRDefault="009B4628" w:rsidP="00C357E8">
      <w:pPr>
        <w:pStyle w:val="NoSpacing"/>
        <w:rPr>
          <w:rFonts w:cs="Times New Roman"/>
          <w:szCs w:val="24"/>
        </w:rPr>
      </w:pPr>
    </w:p>
    <w:p w14:paraId="0D6A22AF" w14:textId="714D60C9" w:rsidR="00C357E8" w:rsidRPr="00C357E8" w:rsidRDefault="00C357E8" w:rsidP="00EF4239">
      <w:pPr>
        <w:pStyle w:val="NoSpacing"/>
        <w:rPr>
          <w:rFonts w:cs="Times New Roman"/>
          <w:szCs w:val="24"/>
        </w:rPr>
      </w:pPr>
    </w:p>
    <w:sectPr w:rsidR="00C357E8" w:rsidRPr="00C35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B8A5E" w14:textId="77777777" w:rsidR="00EF4239" w:rsidRDefault="00EF4239" w:rsidP="009139A6">
      <w:r>
        <w:separator/>
      </w:r>
    </w:p>
  </w:endnote>
  <w:endnote w:type="continuationSeparator" w:id="0">
    <w:p w14:paraId="0F761716" w14:textId="77777777" w:rsidR="00EF4239" w:rsidRDefault="00EF42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BC1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7C9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FD58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E0523" w14:textId="77777777" w:rsidR="00EF4239" w:rsidRDefault="00EF4239" w:rsidP="009139A6">
      <w:r>
        <w:separator/>
      </w:r>
    </w:p>
  </w:footnote>
  <w:footnote w:type="continuationSeparator" w:id="0">
    <w:p w14:paraId="6C6A42DB" w14:textId="77777777" w:rsidR="00EF4239" w:rsidRDefault="00EF42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812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7C4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A8B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39"/>
    <w:rsid w:val="000666E0"/>
    <w:rsid w:val="001331C0"/>
    <w:rsid w:val="00153D48"/>
    <w:rsid w:val="0023203C"/>
    <w:rsid w:val="002510B7"/>
    <w:rsid w:val="00270799"/>
    <w:rsid w:val="00397084"/>
    <w:rsid w:val="00481CE2"/>
    <w:rsid w:val="005C130B"/>
    <w:rsid w:val="007D1C04"/>
    <w:rsid w:val="00826F5C"/>
    <w:rsid w:val="009139A6"/>
    <w:rsid w:val="009411C2"/>
    <w:rsid w:val="009448BB"/>
    <w:rsid w:val="00947624"/>
    <w:rsid w:val="009B4628"/>
    <w:rsid w:val="00A3176C"/>
    <w:rsid w:val="00AE65F8"/>
    <w:rsid w:val="00B74A37"/>
    <w:rsid w:val="00BA00AB"/>
    <w:rsid w:val="00C357E8"/>
    <w:rsid w:val="00C71834"/>
    <w:rsid w:val="00CB4ED9"/>
    <w:rsid w:val="00E61DA6"/>
    <w:rsid w:val="00EB2A7E"/>
    <w:rsid w:val="00EB3209"/>
    <w:rsid w:val="00EF4239"/>
    <w:rsid w:val="00F41096"/>
    <w:rsid w:val="00F4738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13363"/>
  <w15:chartTrackingRefBased/>
  <w15:docId w15:val="{5AB83F03-307B-476A-9A67-2B8FF1D4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399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2024-11-24T12:49:00Z</dcterms:created>
  <dcterms:modified xsi:type="dcterms:W3CDTF">2024-11-24T19:56:00Z</dcterms:modified>
</cp:coreProperties>
</file>