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B5350" w14:textId="77777777" w:rsidR="00E65B5B" w:rsidRDefault="00E65B5B" w:rsidP="00E65B5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DOKELYNG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fl.1508)</w:t>
      </w:r>
    </w:p>
    <w:p w14:paraId="27B80A31" w14:textId="77777777" w:rsidR="00E65B5B" w:rsidRDefault="00E65B5B" w:rsidP="00E65B5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Isle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Thanet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A6BC361" w14:textId="77777777" w:rsidR="00E65B5B" w:rsidRDefault="00E65B5B" w:rsidP="00E65B5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334850" w14:textId="77777777" w:rsidR="00E65B5B" w:rsidRDefault="00E65B5B" w:rsidP="00E65B5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6A0A5E" w14:textId="77777777" w:rsidR="00E65B5B" w:rsidRDefault="00E65B5B" w:rsidP="00E65B5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C1C81CE" w14:textId="77777777" w:rsidR="00E65B5B" w:rsidRDefault="00E65B5B" w:rsidP="00E65B5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https://www.kentarchaeology.org.uk/Research/Libr/Wills/NameOrder/D.htm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CAC8484" w14:textId="77777777" w:rsidR="00E65B5B" w:rsidRDefault="00E65B5B" w:rsidP="00E65B5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649D22" w14:textId="77777777" w:rsidR="00E65B5B" w:rsidRDefault="00E65B5B" w:rsidP="00E65B5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ED11BE" w14:textId="77777777" w:rsidR="00E65B5B" w:rsidRDefault="00E65B5B" w:rsidP="00E65B5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2022</w:t>
      </w:r>
    </w:p>
    <w:p w14:paraId="2174BDC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86FCD" w14:textId="77777777" w:rsidR="00E65B5B" w:rsidRDefault="00E65B5B" w:rsidP="009139A6">
      <w:r>
        <w:separator/>
      </w:r>
    </w:p>
  </w:endnote>
  <w:endnote w:type="continuationSeparator" w:id="0">
    <w:p w14:paraId="660ADEA0" w14:textId="77777777" w:rsidR="00E65B5B" w:rsidRDefault="00E65B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259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BE6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E9C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0EB69" w14:textId="77777777" w:rsidR="00E65B5B" w:rsidRDefault="00E65B5B" w:rsidP="009139A6">
      <w:r>
        <w:separator/>
      </w:r>
    </w:p>
  </w:footnote>
  <w:footnote w:type="continuationSeparator" w:id="0">
    <w:p w14:paraId="169EDAD9" w14:textId="77777777" w:rsidR="00E65B5B" w:rsidRDefault="00E65B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16A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AE8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BE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B5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65B5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74A47"/>
  <w15:chartTrackingRefBased/>
  <w15:docId w15:val="{B8A7CEE8-CE15-4EB3-B26D-BB1F4DD3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65B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D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2022-09-09T16:38:00Z</dcterms:created>
  <dcterms:modified xsi:type="dcterms:W3CDTF">2022-09-09T16:38:00Z</dcterms:modified>
</cp:coreProperties>
</file>