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2A194" w14:textId="77777777" w:rsidR="006568C9" w:rsidRDefault="006568C9" w:rsidP="006568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DOKE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14:paraId="6F7D81D4" w14:textId="77777777" w:rsidR="006568C9" w:rsidRDefault="006568C9" w:rsidP="006568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Parson of Bennington, in the diocese of Salisbury.</w:t>
      </w:r>
    </w:p>
    <w:p w14:paraId="3CEAA4C4" w14:textId="77777777" w:rsidR="006568C9" w:rsidRDefault="006568C9" w:rsidP="006568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BFCBB2" w14:textId="77777777" w:rsidR="006568C9" w:rsidRDefault="006568C9" w:rsidP="006568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F632FF" w14:textId="77777777" w:rsidR="006568C9" w:rsidRDefault="006568C9" w:rsidP="006568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Jan.1423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presented to the vicarage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Mourton</w:t>
      </w:r>
      <w:proofErr w:type="spellEnd"/>
      <w:r>
        <w:rPr>
          <w:rFonts w:ascii="Times New Roman" w:hAnsi="Times New Roman" w:cs="Times New Roman"/>
          <w:sz w:val="24"/>
          <w:szCs w:val="24"/>
        </w:rPr>
        <w:t>, in the diocese of London,</w:t>
      </w:r>
    </w:p>
    <w:p w14:paraId="080F377B" w14:textId="77777777" w:rsidR="006568C9" w:rsidRDefault="006568C9" w:rsidP="006568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 exchange with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Hoky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(C.P.R. 1422-29 p.51)</w:t>
      </w:r>
    </w:p>
    <w:p w14:paraId="4AD0312A" w14:textId="77777777" w:rsidR="006568C9" w:rsidRDefault="006568C9" w:rsidP="006568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FAFD0A" w14:textId="77777777" w:rsidR="006568C9" w:rsidRDefault="006568C9" w:rsidP="006568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CA27DF" w14:textId="77777777" w:rsidR="006568C9" w:rsidRDefault="006568C9" w:rsidP="006568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April 2021</w:t>
      </w:r>
    </w:p>
    <w:p w14:paraId="23DCB8C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6F953" w14:textId="77777777" w:rsidR="006568C9" w:rsidRDefault="006568C9" w:rsidP="009139A6">
      <w:r>
        <w:separator/>
      </w:r>
    </w:p>
  </w:endnote>
  <w:endnote w:type="continuationSeparator" w:id="0">
    <w:p w14:paraId="0D4AC094" w14:textId="77777777" w:rsidR="006568C9" w:rsidRDefault="006568C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04A9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5151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C068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9D9FF" w14:textId="77777777" w:rsidR="006568C9" w:rsidRDefault="006568C9" w:rsidP="009139A6">
      <w:r>
        <w:separator/>
      </w:r>
    </w:p>
  </w:footnote>
  <w:footnote w:type="continuationSeparator" w:id="0">
    <w:p w14:paraId="350E6C45" w14:textId="77777777" w:rsidR="006568C9" w:rsidRDefault="006568C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2591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B630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83DF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C9"/>
    <w:rsid w:val="000666E0"/>
    <w:rsid w:val="002510B7"/>
    <w:rsid w:val="005C130B"/>
    <w:rsid w:val="006568C9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576BC"/>
  <w15:chartTrackingRefBased/>
  <w15:docId w15:val="{F7740DCF-3BC6-4F4B-BF91-7986811F5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2021-04-17T12:40:00Z</dcterms:created>
  <dcterms:modified xsi:type="dcterms:W3CDTF">2021-04-17T12:40:00Z</dcterms:modified>
</cp:coreProperties>
</file>