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0F3" w:rsidRDefault="000C40F3" w:rsidP="000C40F3">
      <w:pPr>
        <w:rPr>
          <w:rStyle w:val="s1"/>
        </w:rPr>
      </w:pPr>
      <w:r>
        <w:rPr>
          <w:rStyle w:val="s1"/>
          <w:u w:val="single"/>
        </w:rPr>
        <w:t>Rose DOK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0C40F3" w:rsidRDefault="000C40F3" w:rsidP="000C40F3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Runham</w:t>
      </w:r>
      <w:proofErr w:type="spellEnd"/>
      <w:r>
        <w:rPr>
          <w:rStyle w:val="s1"/>
        </w:rPr>
        <w:t>, Norfolk. Widow.</w:t>
      </w:r>
    </w:p>
    <w:p w:rsidR="000C40F3" w:rsidRDefault="000C40F3" w:rsidP="000C40F3">
      <w:pPr>
        <w:rPr>
          <w:rStyle w:val="s1"/>
        </w:rPr>
      </w:pPr>
    </w:p>
    <w:p w:rsidR="000C40F3" w:rsidRDefault="000C40F3" w:rsidP="000C40F3">
      <w:pPr>
        <w:rPr>
          <w:rStyle w:val="s1"/>
        </w:rPr>
      </w:pPr>
    </w:p>
    <w:p w:rsidR="000C40F3" w:rsidRDefault="000C40F3" w:rsidP="000C40F3">
      <w:pPr>
        <w:rPr>
          <w:rStyle w:val="s1"/>
        </w:rPr>
      </w:pPr>
      <w:r>
        <w:rPr>
          <w:rStyle w:val="s1"/>
        </w:rPr>
        <w:t>= John.</w:t>
      </w:r>
    </w:p>
    <w:p w:rsidR="000C40F3" w:rsidRDefault="000C40F3" w:rsidP="000C40F3">
      <w:pPr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56)</w:t>
      </w:r>
    </w:p>
    <w:p w:rsidR="000C40F3" w:rsidRDefault="000C40F3" w:rsidP="000C40F3">
      <w:pPr>
        <w:rPr>
          <w:rStyle w:val="s1"/>
        </w:rPr>
      </w:pPr>
    </w:p>
    <w:p w:rsidR="000C40F3" w:rsidRDefault="000C40F3" w:rsidP="000C40F3">
      <w:pPr>
        <w:rPr>
          <w:rStyle w:val="s1"/>
        </w:rPr>
      </w:pPr>
    </w:p>
    <w:p w:rsidR="000C40F3" w:rsidRDefault="000C40F3" w:rsidP="000C40F3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She made her Will.  (ibid.)</w:t>
      </w:r>
    </w:p>
    <w:p w:rsidR="000C40F3" w:rsidRDefault="000C40F3" w:rsidP="000C40F3">
      <w:pPr>
        <w:rPr>
          <w:rStyle w:val="s1"/>
        </w:rPr>
      </w:pPr>
    </w:p>
    <w:p w:rsidR="000C40F3" w:rsidRDefault="000C40F3" w:rsidP="000C40F3">
      <w:pPr>
        <w:rPr>
          <w:rStyle w:val="s1"/>
        </w:rPr>
      </w:pPr>
    </w:p>
    <w:p w:rsidR="000C40F3" w:rsidRDefault="000C40F3" w:rsidP="000C40F3">
      <w:pPr>
        <w:rPr>
          <w:rStyle w:val="s1"/>
        </w:rPr>
      </w:pPr>
      <w:r>
        <w:rPr>
          <w:rStyle w:val="s1"/>
        </w:rPr>
        <w:t>6 February 2017</w:t>
      </w:r>
    </w:p>
    <w:p w:rsidR="006B2F86" w:rsidRPr="00E71FC3" w:rsidRDefault="000C40F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0F3" w:rsidRDefault="000C40F3" w:rsidP="00E71FC3">
      <w:r>
        <w:separator/>
      </w:r>
    </w:p>
  </w:endnote>
  <w:endnote w:type="continuationSeparator" w:id="0">
    <w:p w:rsidR="000C40F3" w:rsidRDefault="000C40F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0F3" w:rsidRDefault="000C40F3" w:rsidP="00E71FC3">
      <w:r>
        <w:separator/>
      </w:r>
    </w:p>
  </w:footnote>
  <w:footnote w:type="continuationSeparator" w:id="0">
    <w:p w:rsidR="000C40F3" w:rsidRDefault="000C40F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F3"/>
    <w:rsid w:val="000C40F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B44020-7ABF-46FF-A63C-A3C5A05F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C40F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0C40F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0C40F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2017-02-15T20:10:00Z</dcterms:created>
  <dcterms:modified xsi:type="dcterms:W3CDTF">2017-02-15T20:11:00Z</dcterms:modified>
</cp:coreProperties>
</file>