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21D8" w14:textId="77777777" w:rsidR="000B2CAB" w:rsidRPr="00915AD1" w:rsidRDefault="000B2CAB" w:rsidP="000B2CAB">
      <w:pPr>
        <w:pStyle w:val="NoSpacing"/>
        <w:jc w:val="both"/>
      </w:pPr>
      <w:r>
        <w:rPr>
          <w:u w:val="single"/>
        </w:rPr>
        <w:t>Thomas DOGYLL</w:t>
      </w:r>
      <w:r>
        <w:t xml:space="preserve">           (fl.1463)</w:t>
      </w:r>
    </w:p>
    <w:p w14:paraId="1FFD0D73" w14:textId="77777777" w:rsidR="000B2CAB" w:rsidRDefault="000B2CAB" w:rsidP="000B2CAB">
      <w:pPr>
        <w:pStyle w:val="NoSpacing"/>
        <w:jc w:val="both"/>
      </w:pPr>
      <w:r>
        <w:t>of Moulton, Lincolnshire. Husbandman</w:t>
      </w:r>
    </w:p>
    <w:p w14:paraId="49F9AE2C" w14:textId="77777777" w:rsidR="000B2CAB" w:rsidRDefault="000B2CAB" w:rsidP="000B2CAB">
      <w:pPr>
        <w:pStyle w:val="NoSpacing"/>
        <w:jc w:val="both"/>
      </w:pPr>
    </w:p>
    <w:p w14:paraId="0A9BAD12" w14:textId="77777777" w:rsidR="000B2CAB" w:rsidRDefault="000B2CAB" w:rsidP="000B2CAB">
      <w:pPr>
        <w:pStyle w:val="NoSpacing"/>
        <w:jc w:val="both"/>
      </w:pPr>
    </w:p>
    <w:p w14:paraId="114B5246" w14:textId="77777777" w:rsidR="000B2CAB" w:rsidRDefault="000B2CAB" w:rsidP="000B2CAB">
      <w:pPr>
        <w:pStyle w:val="NoSpacing"/>
        <w:jc w:val="both"/>
      </w:pPr>
      <w:r>
        <w:tab/>
        <w:t>1463</w:t>
      </w:r>
      <w:r>
        <w:tab/>
        <w:t>John Austen(q.v.) and John Carman(q.v.) brought a plaint of trespass against</w:t>
      </w:r>
    </w:p>
    <w:p w14:paraId="11A00CE4" w14:textId="77777777" w:rsidR="000B2CAB" w:rsidRDefault="000B2CAB" w:rsidP="000B2CAB">
      <w:pPr>
        <w:pStyle w:val="NoSpacing"/>
        <w:jc w:val="both"/>
      </w:pPr>
      <w:r>
        <w:tab/>
      </w:r>
      <w:r>
        <w:tab/>
        <w:t xml:space="preserve">him and 3 others.      </w:t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441B48EA" w14:textId="77777777" w:rsidR="000B2CAB" w:rsidRDefault="000B2CAB" w:rsidP="000B2CAB">
      <w:pPr>
        <w:pStyle w:val="NoSpacing"/>
        <w:jc w:val="both"/>
      </w:pPr>
    </w:p>
    <w:p w14:paraId="65C91ACA" w14:textId="77777777" w:rsidR="000B2CAB" w:rsidRDefault="000B2CAB" w:rsidP="000B2CAB">
      <w:pPr>
        <w:pStyle w:val="NoSpacing"/>
        <w:jc w:val="both"/>
      </w:pPr>
    </w:p>
    <w:p w14:paraId="6F1592CB" w14:textId="77777777" w:rsidR="000B2CAB" w:rsidRDefault="000B2CAB" w:rsidP="000B2CAB">
      <w:pPr>
        <w:pStyle w:val="NoSpacing"/>
        <w:jc w:val="both"/>
      </w:pPr>
      <w:r>
        <w:t>8 November 2025</w:t>
      </w:r>
    </w:p>
    <w:p w14:paraId="6BF578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C8D1D" w14:textId="77777777" w:rsidR="000B2CAB" w:rsidRDefault="000B2CAB" w:rsidP="00086E2C">
      <w:pPr>
        <w:spacing w:after="0" w:line="240" w:lineRule="auto"/>
      </w:pPr>
      <w:r>
        <w:separator/>
      </w:r>
    </w:p>
  </w:endnote>
  <w:endnote w:type="continuationSeparator" w:id="0">
    <w:p w14:paraId="78F3B25D" w14:textId="77777777" w:rsidR="000B2CAB" w:rsidRDefault="000B2CA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33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73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C25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DE548" w14:textId="77777777" w:rsidR="000B2CAB" w:rsidRDefault="000B2CAB" w:rsidP="00086E2C">
      <w:pPr>
        <w:spacing w:after="0" w:line="240" w:lineRule="auto"/>
      </w:pPr>
      <w:r>
        <w:separator/>
      </w:r>
    </w:p>
  </w:footnote>
  <w:footnote w:type="continuationSeparator" w:id="0">
    <w:p w14:paraId="390154CA" w14:textId="77777777" w:rsidR="000B2CAB" w:rsidRDefault="000B2CA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7E6E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6C8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413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AB"/>
    <w:rsid w:val="00086E2C"/>
    <w:rsid w:val="000A2E7A"/>
    <w:rsid w:val="000B2CAB"/>
    <w:rsid w:val="002244B7"/>
    <w:rsid w:val="00314D94"/>
    <w:rsid w:val="00617568"/>
    <w:rsid w:val="006E68FA"/>
    <w:rsid w:val="00D9564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0E38"/>
  <w15:chartTrackingRefBased/>
  <w15:docId w15:val="{4E1BDCC4-81F5-421A-948B-6553405C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B2CA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B2C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262</Characters>
  <Application>Microsoft Office Word</Application>
  <DocSecurity>0</DocSecurity>
  <Lines>18</Lines>
  <Paragraphs>9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2025-11-11T21:17:00Z</dcterms:created>
  <dcterms:modified xsi:type="dcterms:W3CDTF">2025-11-11T21:18:00Z</dcterms:modified>
</cp:coreProperties>
</file>