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77FD4" w14:textId="77777777" w:rsidR="0063745F" w:rsidRDefault="0063745F" w:rsidP="006374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DOGYLBY</w:t>
      </w:r>
      <w:r>
        <w:rPr>
          <w:rFonts w:ascii="Times New Roman" w:hAnsi="Times New Roman" w:cs="Times New Roman"/>
        </w:rPr>
        <w:t xml:space="preserve">        (fl.1483)</w:t>
      </w:r>
    </w:p>
    <w:p w14:paraId="473FE200" w14:textId="77777777" w:rsidR="0063745F" w:rsidRDefault="0063745F" w:rsidP="006374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Dalton in the Wold, North Riding of Yorkshire.</w:t>
      </w:r>
    </w:p>
    <w:p w14:paraId="78CDE8BF" w14:textId="77777777" w:rsidR="0063745F" w:rsidRDefault="0063745F" w:rsidP="0063745F">
      <w:pPr>
        <w:rPr>
          <w:rFonts w:ascii="Times New Roman" w:hAnsi="Times New Roman" w:cs="Times New Roman"/>
        </w:rPr>
      </w:pPr>
    </w:p>
    <w:p w14:paraId="0E66E3EC" w14:textId="77777777" w:rsidR="0063745F" w:rsidRDefault="0063745F" w:rsidP="0063745F">
      <w:pPr>
        <w:rPr>
          <w:rFonts w:ascii="Times New Roman" w:hAnsi="Times New Roman" w:cs="Times New Roman"/>
        </w:rPr>
      </w:pPr>
    </w:p>
    <w:p w14:paraId="1C428404" w14:textId="77777777" w:rsidR="0063745F" w:rsidRDefault="0063745F" w:rsidP="006374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Marmaduke Constable(q.v.) brought a plaint of debt against him, Robert</w:t>
      </w:r>
    </w:p>
    <w:p w14:paraId="3ECF5888" w14:textId="77777777" w:rsidR="0063745F" w:rsidRDefault="0063745F" w:rsidP="0063745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Basse of Dalton in the Wold(q.v.), Robert </w:t>
      </w:r>
      <w:proofErr w:type="spellStart"/>
      <w:r>
        <w:rPr>
          <w:rFonts w:ascii="Times New Roman" w:hAnsi="Times New Roman" w:cs="Times New Roman"/>
        </w:rPr>
        <w:t>Everyngham</w:t>
      </w:r>
      <w:proofErr w:type="spellEnd"/>
      <w:r>
        <w:rPr>
          <w:rFonts w:ascii="Times New Roman" w:hAnsi="Times New Roman" w:cs="Times New Roman"/>
        </w:rPr>
        <w:t xml:space="preserve"> of Dalton in the Wold(q.v.) and Richard Cobbe of </w:t>
      </w:r>
      <w:proofErr w:type="spellStart"/>
      <w:r>
        <w:rPr>
          <w:rFonts w:ascii="Times New Roman" w:hAnsi="Times New Roman" w:cs="Times New Roman"/>
        </w:rPr>
        <w:t>Andeby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Buttercramb</w:t>
      </w:r>
      <w:proofErr w:type="spellEnd"/>
      <w:r>
        <w:rPr>
          <w:rFonts w:ascii="Times New Roman" w:hAnsi="Times New Roman" w:cs="Times New Roman"/>
        </w:rPr>
        <w:t>(q.v.).</w:t>
      </w:r>
    </w:p>
    <w:p w14:paraId="33843365" w14:textId="77777777" w:rsidR="0063745F" w:rsidRDefault="0063745F" w:rsidP="006374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1B4894C" w14:textId="77777777" w:rsidR="0063745F" w:rsidRDefault="0063745F" w:rsidP="0063745F">
      <w:pPr>
        <w:rPr>
          <w:rFonts w:ascii="Times New Roman" w:hAnsi="Times New Roman" w:cs="Times New Roman"/>
        </w:rPr>
      </w:pPr>
    </w:p>
    <w:p w14:paraId="3604201F" w14:textId="77777777" w:rsidR="0063745F" w:rsidRDefault="0063745F" w:rsidP="0063745F">
      <w:pPr>
        <w:rPr>
          <w:rFonts w:ascii="Times New Roman" w:hAnsi="Times New Roman" w:cs="Times New Roman"/>
        </w:rPr>
      </w:pPr>
    </w:p>
    <w:p w14:paraId="5751144F" w14:textId="77777777" w:rsidR="0063745F" w:rsidRDefault="0063745F" w:rsidP="006374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September 2019</w:t>
      </w:r>
    </w:p>
    <w:p w14:paraId="4219B5A5" w14:textId="77777777" w:rsidR="006B2F86" w:rsidRPr="00E71FC3" w:rsidRDefault="006374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F7864" w14:textId="77777777" w:rsidR="0063745F" w:rsidRDefault="0063745F" w:rsidP="00E71FC3">
      <w:r>
        <w:separator/>
      </w:r>
    </w:p>
  </w:endnote>
  <w:endnote w:type="continuationSeparator" w:id="0">
    <w:p w14:paraId="387DA54F" w14:textId="77777777" w:rsidR="0063745F" w:rsidRDefault="006374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E08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A5753" w14:textId="77777777" w:rsidR="0063745F" w:rsidRDefault="0063745F" w:rsidP="00E71FC3">
      <w:r>
        <w:separator/>
      </w:r>
    </w:p>
  </w:footnote>
  <w:footnote w:type="continuationSeparator" w:id="0">
    <w:p w14:paraId="42EAD630" w14:textId="77777777" w:rsidR="0063745F" w:rsidRDefault="006374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45F"/>
    <w:rsid w:val="001A7C09"/>
    <w:rsid w:val="00577BD5"/>
    <w:rsid w:val="0063745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C4C1B"/>
  <w15:chartTrackingRefBased/>
  <w15:docId w15:val="{7A2E1192-36C4-476D-929F-14EEE7AD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3745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2019-09-24T21:16:00Z</dcterms:created>
  <dcterms:modified xsi:type="dcterms:W3CDTF">2019-09-24T21:17:00Z</dcterms:modified>
</cp:coreProperties>
</file>