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6CA7" w:rsidRDefault="00266CA7" w:rsidP="00266CA7">
      <w:pPr>
        <w:pStyle w:val="NoSpacing"/>
      </w:pPr>
      <w:r>
        <w:rPr>
          <w:u w:val="single"/>
        </w:rPr>
        <w:t>John DOGPOLL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266CA7" w:rsidRDefault="00266CA7" w:rsidP="00266CA7">
      <w:pPr>
        <w:pStyle w:val="NoSpacing"/>
      </w:pPr>
    </w:p>
    <w:p w:rsidR="00266CA7" w:rsidRDefault="00266CA7" w:rsidP="00266CA7">
      <w:pPr>
        <w:pStyle w:val="NoSpacing"/>
      </w:pPr>
    </w:p>
    <w:p w:rsidR="00266CA7" w:rsidRDefault="00266CA7" w:rsidP="00266CA7">
      <w:pPr>
        <w:pStyle w:val="NoSpacing"/>
      </w:pPr>
      <w:r>
        <w:t>11 Oct.1434</w:t>
      </w:r>
      <w:r>
        <w:tab/>
        <w:t xml:space="preserve">He was a juror on the inquisition post mortem held in Bloxham, </w:t>
      </w:r>
    </w:p>
    <w:p w:rsidR="00266CA7" w:rsidRDefault="00266CA7" w:rsidP="00266CA7">
      <w:pPr>
        <w:pStyle w:val="NoSpacing"/>
      </w:pPr>
      <w:r>
        <w:tab/>
      </w:r>
      <w:r>
        <w:tab/>
        <w:t>Oxfordshire, into lands of the late John Barton, junior(q.v.).</w:t>
      </w:r>
    </w:p>
    <w:p w:rsidR="00266CA7" w:rsidRDefault="00266CA7" w:rsidP="00266CA7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24-284)</w:t>
      </w:r>
    </w:p>
    <w:p w:rsidR="00266CA7" w:rsidRDefault="00266CA7" w:rsidP="00266CA7">
      <w:pPr>
        <w:pStyle w:val="NoSpacing"/>
      </w:pPr>
    </w:p>
    <w:p w:rsidR="00266CA7" w:rsidRDefault="00266CA7" w:rsidP="00266CA7">
      <w:pPr>
        <w:pStyle w:val="NoSpacing"/>
      </w:pPr>
    </w:p>
    <w:p w:rsidR="006B2F86" w:rsidRPr="00266CA7" w:rsidRDefault="00266CA7" w:rsidP="00266CA7">
      <w:pPr>
        <w:pStyle w:val="NoSpacing"/>
      </w:pPr>
      <w:r>
        <w:t>6 January 2018</w:t>
      </w:r>
      <w:bookmarkStart w:id="0" w:name="_GoBack"/>
      <w:bookmarkEnd w:id="0"/>
    </w:p>
    <w:sectPr w:rsidR="006B2F86" w:rsidRPr="00266C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6CA7" w:rsidRDefault="00266CA7" w:rsidP="00E71FC3">
      <w:pPr>
        <w:spacing w:after="0" w:line="240" w:lineRule="auto"/>
      </w:pPr>
      <w:r>
        <w:separator/>
      </w:r>
    </w:p>
  </w:endnote>
  <w:endnote w:type="continuationSeparator" w:id="0">
    <w:p w:rsidR="00266CA7" w:rsidRDefault="00266C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6CA7" w:rsidRDefault="00266CA7" w:rsidP="00E71FC3">
      <w:pPr>
        <w:spacing w:after="0" w:line="240" w:lineRule="auto"/>
      </w:pPr>
      <w:r>
        <w:separator/>
      </w:r>
    </w:p>
  </w:footnote>
  <w:footnote w:type="continuationSeparator" w:id="0">
    <w:p w:rsidR="00266CA7" w:rsidRDefault="00266C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A7"/>
    <w:rsid w:val="001A7C09"/>
    <w:rsid w:val="00266CA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522E0"/>
  <w15:chartTrackingRefBased/>
  <w15:docId w15:val="{88D1ACDC-0C71-4E41-8E27-C8FADAB34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2018-01-06T21:01:00Z</dcterms:created>
  <dcterms:modified xsi:type="dcterms:W3CDTF">2018-01-06T21:04:00Z</dcterms:modified>
</cp:coreProperties>
</file>