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BBEF7" w14:textId="77777777" w:rsidR="000020E4" w:rsidRDefault="000020E4" w:rsidP="000020E4">
      <w:pPr>
        <w:pStyle w:val="NoSpacing"/>
      </w:pPr>
      <w:r>
        <w:rPr>
          <w:u w:val="single"/>
        </w:rPr>
        <w:t>Thomas DOGMANTON</w:t>
      </w:r>
      <w:r>
        <w:t xml:space="preserve">       (fl.1483)</w:t>
      </w:r>
    </w:p>
    <w:p w14:paraId="13C9E825" w14:textId="77777777" w:rsidR="000020E4" w:rsidRDefault="000020E4" w:rsidP="000020E4">
      <w:pPr>
        <w:pStyle w:val="NoSpacing"/>
      </w:pPr>
    </w:p>
    <w:p w14:paraId="43DB81D2" w14:textId="77777777" w:rsidR="000020E4" w:rsidRDefault="000020E4" w:rsidP="000020E4">
      <w:pPr>
        <w:pStyle w:val="NoSpacing"/>
      </w:pPr>
    </w:p>
    <w:p w14:paraId="6CC42A84" w14:textId="77777777" w:rsidR="002000AE" w:rsidRDefault="002000AE" w:rsidP="002000AE">
      <w:pPr>
        <w:pStyle w:val="NoSpacing"/>
      </w:pPr>
      <w:r>
        <w:tab/>
        <w:t>1475</w:t>
      </w:r>
      <w:r>
        <w:tab/>
        <w:t>He made a plaint of trespass against John Palmer of Exeter(q.v.).</w:t>
      </w:r>
    </w:p>
    <w:p w14:paraId="46A96CEA" w14:textId="5AE1C260" w:rsidR="002000AE" w:rsidRDefault="002000AE" w:rsidP="000020E4">
      <w:pPr>
        <w:pStyle w:val="NoSpacing"/>
      </w:pPr>
      <w:r>
        <w:tab/>
      </w:r>
      <w:r>
        <w:tab/>
        <w:t xml:space="preserve">( </w:t>
      </w:r>
      <w:hyperlink r:id="rId6" w:history="1">
        <w:r w:rsidRPr="00F92BCD">
          <w:rPr>
            <w:rStyle w:val="Hyperlink"/>
          </w:rPr>
          <w:t>https://waalt.uh.edu/index.php/CP40/853</w:t>
        </w:r>
      </w:hyperlink>
      <w:r>
        <w:t xml:space="preserve"> )</w:t>
      </w:r>
    </w:p>
    <w:p w14:paraId="57103FD6" w14:textId="77777777" w:rsidR="000020E4" w:rsidRDefault="000020E4" w:rsidP="000020E4">
      <w:pPr>
        <w:pStyle w:val="NoSpacing"/>
      </w:pPr>
      <w:r>
        <w:tab/>
        <w:t>1483</w:t>
      </w:r>
      <w:r>
        <w:tab/>
        <w:t>He made a plaint of debt against Robert Bughton of Totnes, Devon.</w:t>
      </w:r>
    </w:p>
    <w:p w14:paraId="256DD9D3" w14:textId="77777777" w:rsidR="000020E4" w:rsidRDefault="000020E4" w:rsidP="000020E4">
      <w:pPr>
        <w:pStyle w:val="NoSpacing"/>
      </w:pPr>
      <w:r>
        <w:tab/>
      </w:r>
      <w:r>
        <w:tab/>
      </w:r>
      <w:r w:rsidRPr="00F103F1">
        <w:t>(</w:t>
      </w:r>
      <w:hyperlink r:id="rId7" w:history="1">
        <w:r w:rsidRPr="001078EE">
          <w:rPr>
            <w:rStyle w:val="Hyperlink"/>
          </w:rPr>
          <w:t>http://aalt.law.uh.edu/Indices/CP40Indices/CP40no883Pl.htm</w:t>
        </w:r>
      </w:hyperlink>
      <w:r>
        <w:t>)</w:t>
      </w:r>
    </w:p>
    <w:p w14:paraId="024A2868" w14:textId="77777777" w:rsidR="000020E4" w:rsidRDefault="000020E4" w:rsidP="000020E4">
      <w:pPr>
        <w:pStyle w:val="NoSpacing"/>
      </w:pPr>
    </w:p>
    <w:p w14:paraId="71FCCC75" w14:textId="77777777" w:rsidR="000020E4" w:rsidRDefault="000020E4" w:rsidP="000020E4">
      <w:pPr>
        <w:pStyle w:val="NoSpacing"/>
      </w:pPr>
    </w:p>
    <w:p w14:paraId="0A3CAAEE" w14:textId="77777777" w:rsidR="000020E4" w:rsidRDefault="000020E4" w:rsidP="000020E4">
      <w:pPr>
        <w:pStyle w:val="NoSpacing"/>
      </w:pPr>
      <w:r>
        <w:t>1 January 2020</w:t>
      </w:r>
    </w:p>
    <w:p w14:paraId="437EE704" w14:textId="5884C2B7" w:rsidR="002000AE" w:rsidRDefault="002000AE" w:rsidP="000020E4">
      <w:pPr>
        <w:pStyle w:val="NoSpacing"/>
      </w:pPr>
      <w:r>
        <w:t>14 April 2025</w:t>
      </w:r>
    </w:p>
    <w:p w14:paraId="00AABB56" w14:textId="77777777" w:rsidR="002000AE" w:rsidRPr="00E71FC3" w:rsidRDefault="002000AE" w:rsidP="00E71FC3">
      <w:pPr>
        <w:pStyle w:val="NoSpacing"/>
      </w:pPr>
    </w:p>
    <w:sectPr w:rsidR="006B2F86" w:rsidRPr="00E71FC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6C40E" w14:textId="77777777" w:rsidR="000020E4" w:rsidRDefault="000020E4" w:rsidP="00E71FC3">
      <w:pPr>
        <w:spacing w:after="0" w:line="240" w:lineRule="auto"/>
      </w:pPr>
      <w:r>
        <w:separator/>
      </w:r>
    </w:p>
  </w:endnote>
  <w:endnote w:type="continuationSeparator" w:id="0">
    <w:p w14:paraId="3DDC2C1A" w14:textId="77777777" w:rsidR="000020E4" w:rsidRDefault="000020E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A5B3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17336" w14:textId="77777777" w:rsidR="000020E4" w:rsidRDefault="000020E4" w:rsidP="00E71FC3">
      <w:pPr>
        <w:spacing w:after="0" w:line="240" w:lineRule="auto"/>
      </w:pPr>
      <w:r>
        <w:separator/>
      </w:r>
    </w:p>
  </w:footnote>
  <w:footnote w:type="continuationSeparator" w:id="0">
    <w:p w14:paraId="2CF742DA" w14:textId="77777777" w:rsidR="000020E4" w:rsidRDefault="000020E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0E4"/>
    <w:rsid w:val="000020E4"/>
    <w:rsid w:val="001A7C09"/>
    <w:rsid w:val="002000AE"/>
    <w:rsid w:val="00577BD5"/>
    <w:rsid w:val="005A2A44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D61AF"/>
  <w15:chartTrackingRefBased/>
  <w15:docId w15:val="{F79AF94B-8E93-4A80-86EA-C7CB69EBC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0020E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3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53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2020-01-28T19:06:00Z</dcterms:created>
  <dcterms:modified xsi:type="dcterms:W3CDTF">2025-04-14T08:59:00Z</dcterms:modified>
</cp:coreProperties>
</file>