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ED53B" w14:textId="77777777" w:rsidR="007041E8" w:rsidRDefault="007041E8" w:rsidP="007041E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DOGHTON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08670414" w14:textId="77777777" w:rsidR="007041E8" w:rsidRPr="007513AB" w:rsidRDefault="007041E8" w:rsidP="007041E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Cirencester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314219B" w14:textId="77777777" w:rsidR="007041E8" w:rsidRDefault="007041E8" w:rsidP="007041E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65A318D" w14:textId="77777777" w:rsidR="007041E8" w:rsidRDefault="007041E8" w:rsidP="007041E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D2BE895" w14:textId="77777777" w:rsidR="007041E8" w:rsidRDefault="007041E8" w:rsidP="007041E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0886675C" w14:textId="77777777" w:rsidR="007041E8" w:rsidRDefault="007041E8" w:rsidP="007041E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2737F5FC" w14:textId="77777777" w:rsidR="007041E8" w:rsidRDefault="007041E8" w:rsidP="007041E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Gloucestershire, except ecclesiastical persons, the two fifteenths and two tenths granted to the King at the last Parliament.   (C.F.R. 1399-1405 p.284)</w:t>
      </w:r>
    </w:p>
    <w:p w14:paraId="28E49BEA" w14:textId="77777777" w:rsidR="007041E8" w:rsidRDefault="007041E8" w:rsidP="007041E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53E31E7" w14:textId="77777777" w:rsidR="007041E8" w:rsidRDefault="007041E8" w:rsidP="007041E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E0D5937" w14:textId="77777777" w:rsidR="007041E8" w:rsidRDefault="007041E8" w:rsidP="007041E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2021</w:t>
      </w:r>
    </w:p>
    <w:p w14:paraId="012454D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39F59" w14:textId="77777777" w:rsidR="007041E8" w:rsidRDefault="007041E8" w:rsidP="009139A6">
      <w:r>
        <w:separator/>
      </w:r>
    </w:p>
  </w:endnote>
  <w:endnote w:type="continuationSeparator" w:id="0">
    <w:p w14:paraId="0C964C22" w14:textId="77777777" w:rsidR="007041E8" w:rsidRDefault="007041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3A8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8D2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C47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462A9" w14:textId="77777777" w:rsidR="007041E8" w:rsidRDefault="007041E8" w:rsidP="009139A6">
      <w:r>
        <w:separator/>
      </w:r>
    </w:p>
  </w:footnote>
  <w:footnote w:type="continuationSeparator" w:id="0">
    <w:p w14:paraId="7FB444F1" w14:textId="77777777" w:rsidR="007041E8" w:rsidRDefault="007041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352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B6A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EDF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1E8"/>
    <w:rsid w:val="000666E0"/>
    <w:rsid w:val="002510B7"/>
    <w:rsid w:val="005C130B"/>
    <w:rsid w:val="007041E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1187E"/>
  <w15:chartTrackingRefBased/>
  <w15:docId w15:val="{D66CD3BE-71A3-49BD-90E3-01998162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2021-07-29T19:00:00Z</dcterms:created>
  <dcterms:modified xsi:type="dcterms:W3CDTF">2021-07-29T19:01:00Z</dcterms:modified>
</cp:coreProperties>
</file>