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EDE50" w14:textId="77777777" w:rsidR="005F571E" w:rsidRDefault="005F571E" w:rsidP="005F57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DOGGETT</w:t>
      </w:r>
      <w:r>
        <w:rPr>
          <w:rFonts w:cs="Times New Roman"/>
          <w:szCs w:val="24"/>
        </w:rPr>
        <w:t xml:space="preserve">       (fl.1499)</w:t>
      </w:r>
    </w:p>
    <w:p w14:paraId="5CC34F6B" w14:textId="77777777" w:rsidR="005F571E" w:rsidRDefault="005F571E" w:rsidP="005F57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BCAAA17" w14:textId="77777777" w:rsidR="005F571E" w:rsidRDefault="005F571E" w:rsidP="005F571E">
      <w:pPr>
        <w:pStyle w:val="NoSpacing"/>
        <w:rPr>
          <w:rFonts w:cs="Times New Roman"/>
          <w:szCs w:val="24"/>
        </w:rPr>
      </w:pPr>
    </w:p>
    <w:p w14:paraId="38EC159D" w14:textId="77777777" w:rsidR="005F571E" w:rsidRDefault="005F571E" w:rsidP="005F571E">
      <w:pPr>
        <w:pStyle w:val="NoSpacing"/>
        <w:rPr>
          <w:rFonts w:cs="Times New Roman"/>
          <w:szCs w:val="24"/>
        </w:rPr>
      </w:pPr>
    </w:p>
    <w:p w14:paraId="5405F908" w14:textId="77777777" w:rsidR="005F571E" w:rsidRDefault="005F571E" w:rsidP="005F57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 xml:space="preserve">He became a Freeman.    </w:t>
      </w:r>
    </w:p>
    <w:p w14:paraId="042F8F50" w14:textId="77777777" w:rsidR="005F571E" w:rsidRDefault="005F571E" w:rsidP="005F57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583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F9996A7" w14:textId="77777777" w:rsidR="005F571E" w:rsidRDefault="005F571E" w:rsidP="005F571E">
      <w:pPr>
        <w:pStyle w:val="NoSpacing"/>
        <w:rPr>
          <w:rFonts w:cs="Times New Roman"/>
          <w:szCs w:val="24"/>
        </w:rPr>
      </w:pPr>
    </w:p>
    <w:p w14:paraId="32354D0D" w14:textId="77777777" w:rsidR="005F571E" w:rsidRDefault="005F571E" w:rsidP="005F571E">
      <w:pPr>
        <w:pStyle w:val="NoSpacing"/>
        <w:rPr>
          <w:rFonts w:cs="Times New Roman"/>
          <w:szCs w:val="24"/>
        </w:rPr>
      </w:pPr>
    </w:p>
    <w:p w14:paraId="41D9B108" w14:textId="77777777" w:rsidR="005F571E" w:rsidRDefault="005F571E" w:rsidP="005F57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2025</w:t>
      </w:r>
    </w:p>
    <w:p w14:paraId="1ED07F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371A9" w14:textId="77777777" w:rsidR="005F571E" w:rsidRDefault="005F571E" w:rsidP="009139A6">
      <w:r>
        <w:separator/>
      </w:r>
    </w:p>
  </w:endnote>
  <w:endnote w:type="continuationSeparator" w:id="0">
    <w:p w14:paraId="0BFB61E0" w14:textId="77777777" w:rsidR="005F571E" w:rsidRDefault="005F57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14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05E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72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8FFF4" w14:textId="77777777" w:rsidR="005F571E" w:rsidRDefault="005F571E" w:rsidP="009139A6">
      <w:r>
        <w:separator/>
      </w:r>
    </w:p>
  </w:footnote>
  <w:footnote w:type="continuationSeparator" w:id="0">
    <w:p w14:paraId="62EAE595" w14:textId="77777777" w:rsidR="005F571E" w:rsidRDefault="005F57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39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C7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E2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1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5F571E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ED048"/>
  <w15:chartTrackingRefBased/>
  <w15:docId w15:val="{310E3A4B-F159-4B67-A2BA-8BB5DD10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57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2025-05-08T20:16:00Z</dcterms:created>
  <dcterms:modified xsi:type="dcterms:W3CDTF">2025-05-08T20:17:00Z</dcterms:modified>
</cp:coreProperties>
</file>