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AD90A" w14:textId="77777777" w:rsidR="006F5D07" w:rsidRDefault="006F5D07" w:rsidP="006F5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DOGGETT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FD51E83" w14:textId="77777777" w:rsidR="006F5D07" w:rsidRDefault="006F5D07" w:rsidP="006F5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6E00652C" w14:textId="77777777" w:rsidR="006F5D07" w:rsidRDefault="006F5D07" w:rsidP="006F5D07">
      <w:pPr>
        <w:pStyle w:val="NoSpacing"/>
        <w:rPr>
          <w:rFonts w:cs="Times New Roman"/>
          <w:szCs w:val="24"/>
        </w:rPr>
      </w:pPr>
    </w:p>
    <w:p w14:paraId="2036442B" w14:textId="77777777" w:rsidR="006F5D07" w:rsidRDefault="006F5D07" w:rsidP="006F5D07">
      <w:pPr>
        <w:pStyle w:val="NoSpacing"/>
        <w:rPr>
          <w:rFonts w:cs="Times New Roman"/>
          <w:szCs w:val="24"/>
        </w:rPr>
      </w:pPr>
    </w:p>
    <w:p w14:paraId="5CE1F0C6" w14:textId="77777777" w:rsidR="006F5D07" w:rsidRDefault="006F5D07" w:rsidP="006F5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became apprenticed to John </w:t>
      </w:r>
      <w:proofErr w:type="spellStart"/>
      <w:r>
        <w:rPr>
          <w:rFonts w:cs="Times New Roman"/>
          <w:szCs w:val="24"/>
        </w:rPr>
        <w:t>Locketon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62DEBCE3" w14:textId="77777777" w:rsidR="006F5D07" w:rsidRDefault="006F5D07" w:rsidP="006F5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1A1C8D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16012BF5" w14:textId="77777777" w:rsidR="006F5D07" w:rsidRDefault="006F5D07" w:rsidP="006F5D07">
      <w:pPr>
        <w:pStyle w:val="NoSpacing"/>
        <w:rPr>
          <w:rFonts w:cs="Times New Roman"/>
          <w:szCs w:val="24"/>
        </w:rPr>
      </w:pPr>
    </w:p>
    <w:p w14:paraId="4600012A" w14:textId="77777777" w:rsidR="006F5D07" w:rsidRDefault="006F5D07" w:rsidP="006F5D07">
      <w:pPr>
        <w:pStyle w:val="NoSpacing"/>
        <w:rPr>
          <w:rFonts w:cs="Times New Roman"/>
          <w:szCs w:val="24"/>
        </w:rPr>
      </w:pPr>
    </w:p>
    <w:p w14:paraId="093973B7" w14:textId="77777777" w:rsidR="006F5D07" w:rsidRDefault="006F5D07" w:rsidP="006F5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2024</w:t>
      </w:r>
    </w:p>
    <w:p w14:paraId="5CA45A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89858" w14:textId="77777777" w:rsidR="006F5D07" w:rsidRDefault="006F5D07" w:rsidP="009139A6">
      <w:r>
        <w:separator/>
      </w:r>
    </w:p>
  </w:endnote>
  <w:endnote w:type="continuationSeparator" w:id="0">
    <w:p w14:paraId="17DE8ED5" w14:textId="77777777" w:rsidR="006F5D07" w:rsidRDefault="006F5D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7AC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D5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33D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FC11A" w14:textId="77777777" w:rsidR="006F5D07" w:rsidRDefault="006F5D07" w:rsidP="009139A6">
      <w:r>
        <w:separator/>
      </w:r>
    </w:p>
  </w:footnote>
  <w:footnote w:type="continuationSeparator" w:id="0">
    <w:p w14:paraId="424D3F52" w14:textId="77777777" w:rsidR="006F5D07" w:rsidRDefault="006F5D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274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816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C29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07"/>
    <w:rsid w:val="000666E0"/>
    <w:rsid w:val="002510B7"/>
    <w:rsid w:val="00270799"/>
    <w:rsid w:val="005C130B"/>
    <w:rsid w:val="006F5D0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D336"/>
  <w15:chartTrackingRefBased/>
  <w15:docId w15:val="{EF2DF873-B72D-4FEA-BA02-EDFEC653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5D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2024-09-25T20:20:00Z</dcterms:created>
  <dcterms:modified xsi:type="dcterms:W3CDTF">2024-09-25T20:20:00Z</dcterms:modified>
</cp:coreProperties>
</file>