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9F989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DOGGER</w:t>
      </w:r>
      <w:r>
        <w:rPr>
          <w:rFonts w:ascii="Times New Roman" w:hAnsi="Times New Roman" w:cs="Times New Roman"/>
        </w:rPr>
        <w:t xml:space="preserve">    (fl.1484)</w:t>
      </w:r>
    </w:p>
    <w:p w14:paraId="0F56CF1E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Basingstoke, Hampshire. Yeoman.</w:t>
      </w:r>
    </w:p>
    <w:p w14:paraId="10547D48" w14:textId="77777777" w:rsidR="001F026F" w:rsidRDefault="001F026F" w:rsidP="001F026F">
      <w:pPr>
        <w:rPr>
          <w:rFonts w:ascii="Times New Roman" w:hAnsi="Times New Roman" w:cs="Times New Roman"/>
        </w:rPr>
      </w:pPr>
    </w:p>
    <w:p w14:paraId="1456DC4B" w14:textId="3FA20F23" w:rsidR="001F026F" w:rsidRDefault="001F026F" w:rsidP="001F026F">
      <w:pPr>
        <w:rPr>
          <w:rFonts w:ascii="Times New Roman" w:hAnsi="Times New Roman" w:cs="Times New Roman"/>
        </w:rPr>
      </w:pPr>
    </w:p>
    <w:p w14:paraId="6AB58DDA" w14:textId="77777777" w:rsidR="006E2C2A" w:rsidRDefault="006E2C2A" w:rsidP="006E2C2A">
      <w:pPr>
        <w:pStyle w:val="NoSpacing"/>
        <w:tabs>
          <w:tab w:val="left" w:pos="720"/>
        </w:tabs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 xml:space="preserve">Philip More(q.v.) brought a plaint of debt against him, Henry Goldsmyth </w:t>
      </w:r>
    </w:p>
    <w:p w14:paraId="520FE1A0" w14:textId="77777777" w:rsidR="006E2C2A" w:rsidRDefault="006E2C2A" w:rsidP="006E2C2A">
      <w:pPr>
        <w:pStyle w:val="NoSpacing"/>
        <w:tabs>
          <w:tab w:val="left" w:pos="720"/>
        </w:tabs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 xml:space="preserve">of Exton(q.v.), Thomas Loveleke of Kingsclere(q.v.), John Whitway of </w:t>
      </w:r>
    </w:p>
    <w:p w14:paraId="464F9383" w14:textId="77777777" w:rsidR="006E2C2A" w:rsidRDefault="006E2C2A" w:rsidP="006E2C2A">
      <w:pPr>
        <w:pStyle w:val="NoSpacing"/>
        <w:tabs>
          <w:tab w:val="left" w:pos="720"/>
        </w:tabs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Newbury, Berkshire(q.v.), and Richard Cheke of Stockbridge, Hampshire(q.v.).</w:t>
      </w:r>
    </w:p>
    <w:p w14:paraId="472B7F0A" w14:textId="0C0D9ABB" w:rsidR="006E2C2A" w:rsidRDefault="006E2C2A" w:rsidP="006E2C2A">
      <w:pPr>
        <w:pStyle w:val="NoSpacing"/>
        <w:tabs>
          <w:tab w:val="left" w:pos="720"/>
        </w:tabs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634DF85E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Philip More(q.v.) brought a plaint of debt against him, Walter Buntyng of</w:t>
      </w:r>
    </w:p>
    <w:p w14:paraId="413E2728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Winchester(q.v.), Robert Peynpoll of Basingstoke(q.v.), Nicholas Serle of</w:t>
      </w:r>
    </w:p>
    <w:p w14:paraId="087110C9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Basingstoke(q.v.) and Edward Noteley(q.v.).</w:t>
      </w:r>
    </w:p>
    <w:p w14:paraId="749DAE08" w14:textId="77777777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02A5FE4" w14:textId="77777777" w:rsidR="001F026F" w:rsidRDefault="001F026F" w:rsidP="001F026F">
      <w:pPr>
        <w:rPr>
          <w:rFonts w:ascii="Times New Roman" w:hAnsi="Times New Roman" w:cs="Times New Roman"/>
        </w:rPr>
      </w:pPr>
    </w:p>
    <w:p w14:paraId="54AD98C0" w14:textId="77777777" w:rsidR="001F026F" w:rsidRDefault="001F026F" w:rsidP="001F026F">
      <w:pPr>
        <w:rPr>
          <w:rFonts w:ascii="Times New Roman" w:hAnsi="Times New Roman" w:cs="Times New Roman"/>
        </w:rPr>
      </w:pPr>
    </w:p>
    <w:p w14:paraId="22C9DF4F" w14:textId="00F5B96D" w:rsidR="001F026F" w:rsidRDefault="001F026F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June 2018</w:t>
      </w:r>
    </w:p>
    <w:p w14:paraId="6DD734A1" w14:textId="6A04E24B" w:rsidR="006E2C2A" w:rsidRDefault="006E2C2A" w:rsidP="001F0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2022</w:t>
      </w:r>
    </w:p>
    <w:p w14:paraId="0079F1E9" w14:textId="77777777" w:rsidR="006B2F86" w:rsidRPr="00E71FC3" w:rsidRDefault="006E2C2A" w:rsidP="00E71FC3">
      <w:pPr>
        <w:pStyle w:val="NoSpacing"/>
      </w:pPr>
    </w:p>
    <w:sectPr w:rsidR="006B2F86" w:rsidRPr="00E71FC3" w:rsidSect="006E2C2A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AEFD8" w14:textId="77777777" w:rsidR="001F026F" w:rsidRDefault="001F026F" w:rsidP="00E71FC3">
      <w:r>
        <w:separator/>
      </w:r>
    </w:p>
  </w:endnote>
  <w:endnote w:type="continuationSeparator" w:id="0">
    <w:p w14:paraId="70FA9701" w14:textId="77777777" w:rsidR="001F026F" w:rsidRDefault="001F02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174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2238E" w14:textId="77777777" w:rsidR="001F026F" w:rsidRDefault="001F026F" w:rsidP="00E71FC3">
      <w:r>
        <w:separator/>
      </w:r>
    </w:p>
  </w:footnote>
  <w:footnote w:type="continuationSeparator" w:id="0">
    <w:p w14:paraId="5569C315" w14:textId="77777777" w:rsidR="001F026F" w:rsidRDefault="001F02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6F"/>
    <w:rsid w:val="001A7C09"/>
    <w:rsid w:val="001F026F"/>
    <w:rsid w:val="00577BD5"/>
    <w:rsid w:val="00656CBA"/>
    <w:rsid w:val="006A1F77"/>
    <w:rsid w:val="006E2C2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6237"/>
  <w15:chartTrackingRefBased/>
  <w15:docId w15:val="{6B51FC57-5F58-471E-8504-FE021D7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2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E2C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2018-07-12T21:34:00Z</dcterms:created>
  <dcterms:modified xsi:type="dcterms:W3CDTF">2022-07-06T20:09:00Z</dcterms:modified>
</cp:coreProperties>
</file>