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F712E" w14:textId="77777777" w:rsidR="00B112B2" w:rsidRDefault="00B112B2" w:rsidP="00B112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DOGGE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fl.1425)</w:t>
      </w:r>
    </w:p>
    <w:p w14:paraId="0C95DA04" w14:textId="77777777" w:rsidR="00B112B2" w:rsidRDefault="00B112B2" w:rsidP="00B112B2">
      <w:pPr>
        <w:pStyle w:val="NoSpacing"/>
        <w:rPr>
          <w:rFonts w:cs="Times New Roman"/>
          <w:szCs w:val="24"/>
        </w:rPr>
      </w:pPr>
    </w:p>
    <w:p w14:paraId="6BD978EF" w14:textId="77777777" w:rsidR="00B112B2" w:rsidRDefault="00B112B2" w:rsidP="00B112B2">
      <w:pPr>
        <w:pStyle w:val="NoSpacing"/>
        <w:rPr>
          <w:rFonts w:cs="Times New Roman"/>
          <w:szCs w:val="24"/>
        </w:rPr>
      </w:pPr>
    </w:p>
    <w:p w14:paraId="11014C7B" w14:textId="77777777" w:rsidR="00B112B2" w:rsidRDefault="00B112B2" w:rsidP="00B112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1425</w:t>
      </w:r>
      <w:r>
        <w:rPr>
          <w:rFonts w:cs="Times New Roman"/>
          <w:szCs w:val="24"/>
        </w:rPr>
        <w:tab/>
        <w:t xml:space="preserve">He made a plaint of debt against John Abbot of Weymouth or </w:t>
      </w:r>
      <w:proofErr w:type="spellStart"/>
      <w:r>
        <w:rPr>
          <w:rFonts w:cs="Times New Roman"/>
          <w:szCs w:val="24"/>
        </w:rPr>
        <w:t>Melcome</w:t>
      </w:r>
      <w:proofErr w:type="spellEnd"/>
      <w:r>
        <w:rPr>
          <w:rFonts w:cs="Times New Roman"/>
          <w:szCs w:val="24"/>
        </w:rPr>
        <w:t>,</w:t>
      </w:r>
    </w:p>
    <w:p w14:paraId="79DFD4A2" w14:textId="77777777" w:rsidR="00B112B2" w:rsidRDefault="00B112B2" w:rsidP="00B112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Dorset(q.v.), and three others.</w:t>
      </w:r>
    </w:p>
    <w:p w14:paraId="1AED55C5" w14:textId="77777777" w:rsidR="00B112B2" w:rsidRDefault="00B112B2" w:rsidP="00B112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30414">
          <w:rPr>
            <w:rStyle w:val="Hyperlink"/>
            <w:rFonts w:cs="Times New Roman"/>
            <w:szCs w:val="24"/>
          </w:rPr>
          <w:t>http://aalt.law.uh.edu/Indices/CP40Indices/CP40no647/CP40no647Pl.htm</w:t>
        </w:r>
      </w:hyperlink>
      <w:r>
        <w:rPr>
          <w:rFonts w:cs="Times New Roman"/>
          <w:szCs w:val="24"/>
        </w:rPr>
        <w:t xml:space="preserve"> )</w:t>
      </w:r>
    </w:p>
    <w:p w14:paraId="1E00376B" w14:textId="77777777" w:rsidR="00B112B2" w:rsidRDefault="00B112B2" w:rsidP="00B112B2">
      <w:pPr>
        <w:pStyle w:val="NoSpacing"/>
        <w:rPr>
          <w:rFonts w:cs="Times New Roman"/>
          <w:szCs w:val="24"/>
        </w:rPr>
      </w:pPr>
    </w:p>
    <w:p w14:paraId="095AB6FA" w14:textId="77777777" w:rsidR="00B112B2" w:rsidRDefault="00B112B2" w:rsidP="00B112B2">
      <w:pPr>
        <w:pStyle w:val="NoSpacing"/>
        <w:rPr>
          <w:rFonts w:cs="Times New Roman"/>
          <w:szCs w:val="24"/>
        </w:rPr>
      </w:pPr>
    </w:p>
    <w:p w14:paraId="782A43A6" w14:textId="77777777" w:rsidR="00B112B2" w:rsidRDefault="00B112B2" w:rsidP="00B112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July 2023</w:t>
      </w:r>
    </w:p>
    <w:p w14:paraId="300B78A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D0F53" w14:textId="77777777" w:rsidR="00B112B2" w:rsidRDefault="00B112B2" w:rsidP="009139A6">
      <w:r>
        <w:separator/>
      </w:r>
    </w:p>
  </w:endnote>
  <w:endnote w:type="continuationSeparator" w:id="0">
    <w:p w14:paraId="1541160A" w14:textId="77777777" w:rsidR="00B112B2" w:rsidRDefault="00B112B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44A7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B573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0B3A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02F4D" w14:textId="77777777" w:rsidR="00B112B2" w:rsidRDefault="00B112B2" w:rsidP="009139A6">
      <w:r>
        <w:separator/>
      </w:r>
    </w:p>
  </w:footnote>
  <w:footnote w:type="continuationSeparator" w:id="0">
    <w:p w14:paraId="1B8F05C5" w14:textId="77777777" w:rsidR="00B112B2" w:rsidRDefault="00B112B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D3D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72EE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5E9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2B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112B2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52876"/>
  <w15:chartTrackingRefBased/>
  <w15:docId w15:val="{25957A21-F6F6-4254-8A28-EA70862C0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112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2023-07-14T14:24:00Z</dcterms:created>
  <dcterms:modified xsi:type="dcterms:W3CDTF">2023-07-14T14:25:00Z</dcterms:modified>
</cp:coreProperties>
</file>