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F7F" w:rsidRDefault="008B2F7F" w:rsidP="008B2F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DOGGE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8B2F7F" w:rsidRDefault="008B2F7F" w:rsidP="008B2F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2F7F" w:rsidRDefault="008B2F7F" w:rsidP="008B2F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2F7F" w:rsidRDefault="008B2F7F" w:rsidP="008B2F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 Nov.1432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Henhowe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B2F7F" w:rsidRDefault="008B2F7F" w:rsidP="008B2F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Suffolk, into lands of the late Anne Stafford(q.v.), widow of </w:t>
      </w:r>
    </w:p>
    <w:p w:rsidR="008B2F7F" w:rsidRDefault="008B2F7F" w:rsidP="008B2F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Mortimer, 5</w:t>
      </w:r>
      <w:r w:rsidRPr="0023394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Earl of March(q.v.).</w:t>
      </w:r>
    </w:p>
    <w:p w:rsidR="004D5628" w:rsidRDefault="008B2F7F" w:rsidP="008B2F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A64B4">
          <w:rPr>
            <w:rStyle w:val="Hyperlink"/>
            <w:rFonts w:ascii="Times New Roman" w:hAnsi="Times New Roman" w:cs="Times New Roman"/>
            <w:sz w:val="24"/>
            <w:szCs w:val="24"/>
          </w:rPr>
          <w:t>www.inqisitionspostmortem.ac.uk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24-81)</w:t>
      </w:r>
      <w:bookmarkStart w:id="0" w:name="_GoBack"/>
      <w:bookmarkEnd w:id="0"/>
    </w:p>
    <w:p w:rsidR="008B2F7F" w:rsidRDefault="008B2F7F" w:rsidP="008B2F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2F7F" w:rsidRDefault="008B2F7F" w:rsidP="008B2F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5B8A" w:rsidRPr="008B2F7F" w:rsidRDefault="008B2F7F" w:rsidP="008B2F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December 2015</w:t>
      </w:r>
    </w:p>
    <w:sectPr w:rsidR="00DD5B8A" w:rsidRPr="008B2F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F7F" w:rsidRDefault="008B2F7F" w:rsidP="00564E3C">
      <w:pPr>
        <w:spacing w:after="0" w:line="240" w:lineRule="auto"/>
      </w:pPr>
      <w:r>
        <w:separator/>
      </w:r>
    </w:p>
  </w:endnote>
  <w:endnote w:type="continuationSeparator" w:id="0">
    <w:p w:rsidR="008B2F7F" w:rsidRDefault="008B2F7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D5628">
      <w:rPr>
        <w:rFonts w:ascii="Times New Roman" w:hAnsi="Times New Roman" w:cs="Times New Roman"/>
        <w:noProof/>
        <w:sz w:val="24"/>
        <w:szCs w:val="24"/>
      </w:rPr>
      <w:t>27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F7F" w:rsidRDefault="008B2F7F" w:rsidP="00564E3C">
      <w:pPr>
        <w:spacing w:after="0" w:line="240" w:lineRule="auto"/>
      </w:pPr>
      <w:r>
        <w:separator/>
      </w:r>
    </w:p>
  </w:footnote>
  <w:footnote w:type="continuationSeparator" w:id="0">
    <w:p w:rsidR="008B2F7F" w:rsidRDefault="008B2F7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F7F"/>
    <w:rsid w:val="00372DC6"/>
    <w:rsid w:val="004D5628"/>
    <w:rsid w:val="00564E3C"/>
    <w:rsid w:val="0064591D"/>
    <w:rsid w:val="008B2F7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4C6A7"/>
  <w15:chartTrackingRefBased/>
  <w15:docId w15:val="{F8C6F130-A05F-4E69-B4BB-AC18DAF72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2F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B2F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2015-12-21T21:21:00Z</dcterms:created>
  <dcterms:modified xsi:type="dcterms:W3CDTF">2016-01-27T20:47:00Z</dcterms:modified>
</cp:coreProperties>
</file>