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C3179" w14:textId="77777777" w:rsidR="00B52E4C" w:rsidRDefault="00B52E4C" w:rsidP="00B52E4C">
      <w:pPr>
        <w:pStyle w:val="NoSpacing"/>
      </w:pPr>
      <w:r>
        <w:rPr>
          <w:u w:val="single"/>
        </w:rPr>
        <w:t>Oliver DOGGE</w:t>
      </w:r>
      <w:r>
        <w:t xml:space="preserve">   </w:t>
      </w:r>
      <w:proofErr w:type="gramStart"/>
      <w:r>
        <w:t xml:space="preserve">   (</w:t>
      </w:r>
      <w:proofErr w:type="gramEnd"/>
      <w:r>
        <w:t>fl.1478)</w:t>
      </w:r>
    </w:p>
    <w:p w14:paraId="4902C533" w14:textId="77777777" w:rsidR="00B52E4C" w:rsidRDefault="00B52E4C" w:rsidP="00B52E4C">
      <w:pPr>
        <w:pStyle w:val="NoSpacing"/>
      </w:pPr>
      <w:r>
        <w:t>of Stockport. Merchant.</w:t>
      </w:r>
    </w:p>
    <w:p w14:paraId="0A5411FE" w14:textId="77777777" w:rsidR="00B52E4C" w:rsidRDefault="00B52E4C" w:rsidP="00B52E4C">
      <w:pPr>
        <w:pStyle w:val="NoSpacing"/>
      </w:pPr>
    </w:p>
    <w:p w14:paraId="5642F64B" w14:textId="77777777" w:rsidR="00B52E4C" w:rsidRDefault="00B52E4C" w:rsidP="00B52E4C">
      <w:pPr>
        <w:pStyle w:val="NoSpacing"/>
      </w:pPr>
    </w:p>
    <w:p w14:paraId="61EF7DDA" w14:textId="77777777" w:rsidR="00B52E4C" w:rsidRDefault="00B52E4C" w:rsidP="00B52E4C">
      <w:pPr>
        <w:pStyle w:val="NoSpacing"/>
      </w:pPr>
      <w:r>
        <w:tab/>
        <w:t>1478</w:t>
      </w:r>
      <w:r>
        <w:tab/>
        <w:t xml:space="preserve">He bought three packs of </w:t>
      </w:r>
      <w:proofErr w:type="spellStart"/>
      <w:r>
        <w:t>woollen</w:t>
      </w:r>
      <w:proofErr w:type="spellEnd"/>
      <w:r>
        <w:t xml:space="preserve"> cloth valued at £40 which he </w:t>
      </w:r>
      <w:proofErr w:type="gramStart"/>
      <w:r>
        <w:t>fraudulently</w:t>
      </w:r>
      <w:proofErr w:type="gramEnd"/>
    </w:p>
    <w:p w14:paraId="3BBBEF89" w14:textId="77777777" w:rsidR="00B52E4C" w:rsidRDefault="00B52E4C" w:rsidP="00B52E4C">
      <w:pPr>
        <w:pStyle w:val="NoSpacing"/>
      </w:pPr>
      <w:r>
        <w:tab/>
      </w:r>
      <w:r>
        <w:tab/>
        <w:t>dispatched to Ireland using a merchant’s mark which were not his own.</w:t>
      </w:r>
    </w:p>
    <w:p w14:paraId="33E11E5B" w14:textId="77777777" w:rsidR="00B52E4C" w:rsidRPr="00257715" w:rsidRDefault="00B52E4C" w:rsidP="00B52E4C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257715">
        <w:rPr>
          <w:rFonts w:ascii="Times New Roman" w:hAnsi="Times New Roman" w:cs="Times New Roman"/>
          <w:sz w:val="24"/>
          <w:szCs w:val="24"/>
        </w:rPr>
        <w:t xml:space="preserve">(“Cheshire in The Later Middle Ages, 1399-1540” by </w:t>
      </w:r>
      <w:proofErr w:type="spellStart"/>
      <w:r w:rsidRPr="00257715">
        <w:rPr>
          <w:rFonts w:ascii="Times New Roman" w:hAnsi="Times New Roman" w:cs="Times New Roman"/>
          <w:sz w:val="24"/>
          <w:szCs w:val="24"/>
        </w:rPr>
        <w:t>J.</w:t>
      </w:r>
      <w:proofErr w:type="gramStart"/>
      <w:r w:rsidRPr="00257715">
        <w:rPr>
          <w:rFonts w:ascii="Times New Roman" w:hAnsi="Times New Roman" w:cs="Times New Roman"/>
          <w:sz w:val="24"/>
          <w:szCs w:val="24"/>
        </w:rPr>
        <w:t>T.Driver</w:t>
      </w:r>
      <w:proofErr w:type="spellEnd"/>
      <w:proofErr w:type="gramEnd"/>
      <w:r w:rsidRPr="00257715">
        <w:rPr>
          <w:rFonts w:ascii="Times New Roman" w:hAnsi="Times New Roman" w:cs="Times New Roman"/>
          <w:sz w:val="24"/>
          <w:szCs w:val="24"/>
        </w:rPr>
        <w:t>,</w:t>
      </w:r>
    </w:p>
    <w:p w14:paraId="5E565CC1" w14:textId="77777777" w:rsidR="00B52E4C" w:rsidRPr="00257715" w:rsidRDefault="00B52E4C" w:rsidP="00B52E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57715">
        <w:rPr>
          <w:rFonts w:ascii="Times New Roman" w:hAnsi="Times New Roman" w:cs="Times New Roman"/>
          <w:sz w:val="24"/>
          <w:szCs w:val="24"/>
        </w:rPr>
        <w:t>pub. The Cheshire Community Council, 1971, p.107)</w:t>
      </w:r>
    </w:p>
    <w:p w14:paraId="32312DD5" w14:textId="77777777" w:rsidR="00B52E4C" w:rsidRPr="00257715" w:rsidRDefault="00B52E4C" w:rsidP="00B52E4C">
      <w:pPr>
        <w:rPr>
          <w:rFonts w:ascii="Times New Roman" w:hAnsi="Times New Roman" w:cs="Times New Roman"/>
          <w:sz w:val="24"/>
          <w:szCs w:val="24"/>
        </w:rPr>
      </w:pPr>
    </w:p>
    <w:p w14:paraId="23B8166D" w14:textId="77777777" w:rsidR="00B52E4C" w:rsidRPr="00257715" w:rsidRDefault="00B52E4C" w:rsidP="00B52E4C">
      <w:pPr>
        <w:rPr>
          <w:rFonts w:ascii="Times New Roman" w:hAnsi="Times New Roman" w:cs="Times New Roman"/>
          <w:sz w:val="24"/>
          <w:szCs w:val="24"/>
        </w:rPr>
      </w:pPr>
    </w:p>
    <w:p w14:paraId="68412977" w14:textId="77777777" w:rsidR="00B52E4C" w:rsidRPr="00257715" w:rsidRDefault="00B52E4C" w:rsidP="00B52E4C">
      <w:pPr>
        <w:rPr>
          <w:rFonts w:ascii="Times New Roman" w:hAnsi="Times New Roman" w:cs="Times New Roman"/>
          <w:sz w:val="24"/>
          <w:szCs w:val="24"/>
        </w:rPr>
      </w:pPr>
      <w:r w:rsidRPr="00257715">
        <w:rPr>
          <w:rFonts w:ascii="Times New Roman" w:hAnsi="Times New Roman" w:cs="Times New Roman"/>
          <w:sz w:val="24"/>
          <w:szCs w:val="24"/>
        </w:rPr>
        <w:t>4 August 2023</w:t>
      </w:r>
    </w:p>
    <w:p w14:paraId="756F5D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824A2" w14:textId="77777777" w:rsidR="00B52E4C" w:rsidRDefault="00B52E4C" w:rsidP="009139A6">
      <w:r>
        <w:separator/>
      </w:r>
    </w:p>
  </w:endnote>
  <w:endnote w:type="continuationSeparator" w:id="0">
    <w:p w14:paraId="359FFFCC" w14:textId="77777777" w:rsidR="00B52E4C" w:rsidRDefault="00B52E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03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1E7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778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5BD59" w14:textId="77777777" w:rsidR="00B52E4C" w:rsidRDefault="00B52E4C" w:rsidP="009139A6">
      <w:r>
        <w:separator/>
      </w:r>
    </w:p>
  </w:footnote>
  <w:footnote w:type="continuationSeparator" w:id="0">
    <w:p w14:paraId="72C23769" w14:textId="77777777" w:rsidR="00B52E4C" w:rsidRDefault="00B52E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C2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3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47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4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2E4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7AB9F"/>
  <w15:chartTrackingRefBased/>
  <w15:docId w15:val="{0FA6997D-CD31-47E0-87B6-0B83BFF7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E4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2023-09-08T14:42:00Z</dcterms:created>
  <dcterms:modified xsi:type="dcterms:W3CDTF">2023-09-08T14:43:00Z</dcterms:modified>
</cp:coreProperties>
</file>