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99568E" w14:textId="48C9A9F6" w:rsidR="00151C08" w:rsidRDefault="00151C08" w:rsidP="00DD0C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DOGGE</w:t>
      </w:r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fl.1452)</w:t>
      </w:r>
    </w:p>
    <w:p w14:paraId="7C495058" w14:textId="1E0A2CE6" w:rsidR="00151C08" w:rsidRDefault="00151C08" w:rsidP="00DD0C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Widow.</w:t>
      </w:r>
    </w:p>
    <w:p w14:paraId="68073667" w14:textId="77777777" w:rsidR="00151C08" w:rsidRDefault="00151C08" w:rsidP="00DD0CD4">
      <w:pPr>
        <w:pStyle w:val="NoSpacing"/>
        <w:rPr>
          <w:rFonts w:cs="Times New Roman"/>
          <w:szCs w:val="24"/>
        </w:rPr>
      </w:pPr>
    </w:p>
    <w:p w14:paraId="7252F9CB" w14:textId="77777777" w:rsidR="00151C08" w:rsidRDefault="00151C08" w:rsidP="00DD0CD4">
      <w:pPr>
        <w:pStyle w:val="NoSpacing"/>
        <w:rPr>
          <w:rFonts w:cs="Times New Roman"/>
          <w:szCs w:val="24"/>
        </w:rPr>
      </w:pPr>
    </w:p>
    <w:p w14:paraId="33C8CA95" w14:textId="4D9CC178" w:rsidR="00151C08" w:rsidRDefault="00151C08" w:rsidP="00DD0C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William, gentleman.       </w:t>
      </w:r>
      <w:r>
        <w:rPr>
          <w:rFonts w:cs="Times New Roman"/>
          <w:szCs w:val="24"/>
        </w:rPr>
        <w:t>(C.P.R. 1452-61 p.2)</w:t>
      </w:r>
    </w:p>
    <w:p w14:paraId="3779715F" w14:textId="77777777" w:rsidR="00151C08" w:rsidRDefault="00151C08" w:rsidP="00DD0CD4">
      <w:pPr>
        <w:pStyle w:val="NoSpacing"/>
        <w:rPr>
          <w:rFonts w:cs="Times New Roman"/>
          <w:szCs w:val="24"/>
        </w:rPr>
      </w:pPr>
    </w:p>
    <w:p w14:paraId="7FD95B68" w14:textId="77777777" w:rsidR="00151C08" w:rsidRDefault="00151C08" w:rsidP="00DD0CD4">
      <w:pPr>
        <w:pStyle w:val="NoSpacing"/>
        <w:rPr>
          <w:rFonts w:cs="Times New Roman"/>
          <w:szCs w:val="24"/>
        </w:rPr>
      </w:pPr>
    </w:p>
    <w:p w14:paraId="6FE95C1E" w14:textId="0D50071E" w:rsidR="00151C08" w:rsidRDefault="00151C08" w:rsidP="00DD0C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Oct.1452</w:t>
      </w:r>
      <w:r>
        <w:rPr>
          <w:rFonts w:cs="Times New Roman"/>
          <w:szCs w:val="24"/>
        </w:rPr>
        <w:tab/>
        <w:t>Simon de la Launde, late of London, mercer(q.v.), was pardoned for</w:t>
      </w:r>
    </w:p>
    <w:p w14:paraId="427E7E40" w14:textId="49EA611A" w:rsidR="00151C08" w:rsidRDefault="00151C08" w:rsidP="00DD0C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not appearing to answer her touching a plea that he </w:t>
      </w:r>
      <w:proofErr w:type="gramStart"/>
      <w:r>
        <w:rPr>
          <w:rFonts w:cs="Times New Roman"/>
          <w:szCs w:val="24"/>
        </w:rPr>
        <w:t>render</w:t>
      </w:r>
      <w:proofErr w:type="gramEnd"/>
      <w:r>
        <w:rPr>
          <w:rFonts w:cs="Times New Roman"/>
          <w:szCs w:val="24"/>
        </w:rPr>
        <w:t xml:space="preserve"> her 20 marks.</w:t>
      </w:r>
    </w:p>
    <w:p w14:paraId="5E808A4F" w14:textId="67B42C6B" w:rsidR="00151C08" w:rsidRDefault="00151C08" w:rsidP="00DD0C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(ibid.).</w:t>
      </w:r>
    </w:p>
    <w:p w14:paraId="056963AB" w14:textId="77777777" w:rsidR="00151C08" w:rsidRDefault="00151C08" w:rsidP="00DD0CD4">
      <w:pPr>
        <w:pStyle w:val="NoSpacing"/>
        <w:rPr>
          <w:rFonts w:cs="Times New Roman"/>
          <w:szCs w:val="24"/>
        </w:rPr>
      </w:pPr>
    </w:p>
    <w:p w14:paraId="14E10E1E" w14:textId="77777777" w:rsidR="00151C08" w:rsidRDefault="00151C08" w:rsidP="00DD0CD4">
      <w:pPr>
        <w:pStyle w:val="NoSpacing"/>
        <w:rPr>
          <w:rFonts w:cs="Times New Roman"/>
          <w:szCs w:val="24"/>
        </w:rPr>
      </w:pPr>
    </w:p>
    <w:p w14:paraId="7C549698" w14:textId="57B386FB" w:rsidR="00151C08" w:rsidRPr="00151C08" w:rsidRDefault="00151C08" w:rsidP="00DD0CD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June 2024</w:t>
      </w:r>
    </w:p>
    <w:sectPr w:rsidR="00151C08" w:rsidRPr="00151C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C011A4" w14:textId="77777777" w:rsidR="00F90970" w:rsidRDefault="00F90970" w:rsidP="009139A6">
      <w:r>
        <w:separator/>
      </w:r>
    </w:p>
  </w:endnote>
  <w:endnote w:type="continuationSeparator" w:id="0">
    <w:p w14:paraId="5603A117" w14:textId="77777777" w:rsidR="00F90970" w:rsidRDefault="00F909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2A1AD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3FA61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F9F4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1478C7" w14:textId="77777777" w:rsidR="00F90970" w:rsidRDefault="00F90970" w:rsidP="009139A6">
      <w:r>
        <w:separator/>
      </w:r>
    </w:p>
  </w:footnote>
  <w:footnote w:type="continuationSeparator" w:id="0">
    <w:p w14:paraId="208EC26A" w14:textId="77777777" w:rsidR="00F90970" w:rsidRDefault="00F909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C6BA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543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E76D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DB8"/>
    <w:rsid w:val="00046DC8"/>
    <w:rsid w:val="0005447D"/>
    <w:rsid w:val="000666E0"/>
    <w:rsid w:val="00151C08"/>
    <w:rsid w:val="001D66DB"/>
    <w:rsid w:val="00204989"/>
    <w:rsid w:val="002510B7"/>
    <w:rsid w:val="00270799"/>
    <w:rsid w:val="0035310B"/>
    <w:rsid w:val="003B15FA"/>
    <w:rsid w:val="003E52FF"/>
    <w:rsid w:val="005C130B"/>
    <w:rsid w:val="005D2DB8"/>
    <w:rsid w:val="007E5BAF"/>
    <w:rsid w:val="008132F9"/>
    <w:rsid w:val="00826F5C"/>
    <w:rsid w:val="00842C33"/>
    <w:rsid w:val="008E65BA"/>
    <w:rsid w:val="009139A6"/>
    <w:rsid w:val="009411C2"/>
    <w:rsid w:val="009448BB"/>
    <w:rsid w:val="00947624"/>
    <w:rsid w:val="00980305"/>
    <w:rsid w:val="009A3AE1"/>
    <w:rsid w:val="00A3176C"/>
    <w:rsid w:val="00AE65F8"/>
    <w:rsid w:val="00B32BC6"/>
    <w:rsid w:val="00BA00AB"/>
    <w:rsid w:val="00BE6578"/>
    <w:rsid w:val="00BF7783"/>
    <w:rsid w:val="00C30919"/>
    <w:rsid w:val="00C71834"/>
    <w:rsid w:val="00C7393E"/>
    <w:rsid w:val="00CB4ED9"/>
    <w:rsid w:val="00D378DE"/>
    <w:rsid w:val="00DD0CD4"/>
    <w:rsid w:val="00E61DA6"/>
    <w:rsid w:val="00E61DBE"/>
    <w:rsid w:val="00EB3209"/>
    <w:rsid w:val="00F02830"/>
    <w:rsid w:val="00F41096"/>
    <w:rsid w:val="00F5287F"/>
    <w:rsid w:val="00F9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9D395"/>
  <w15:docId w15:val="{539970F8-10D8-4426-A4CA-DFAC1084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D2D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2D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2024-06-07T20:06:00Z</dcterms:created>
  <dcterms:modified xsi:type="dcterms:W3CDTF">2024-06-07T20:06:00Z</dcterms:modified>
</cp:coreProperties>
</file>